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08F5D" w14:textId="5F6CF305" w:rsidR="003762AC" w:rsidRDefault="00A545D7" w:rsidP="003762AC">
      <w:pPr>
        <w:rPr>
          <w:rFonts w:cs="American Typewriter"/>
          <w:b/>
          <w:bCs/>
          <w:color w:val="000000"/>
        </w:rPr>
      </w:pPr>
      <w:r>
        <w:rPr>
          <w:noProof/>
        </w:rPr>
        <mc:AlternateContent>
          <mc:Choice Requires="wps">
            <w:drawing>
              <wp:anchor distT="457200" distB="457200" distL="114300" distR="114300" simplePos="0" relativeHeight="251659264" behindDoc="1" locked="0" layoutInCell="1" allowOverlap="1" wp14:anchorId="5CEDEFE2" wp14:editId="71B3F209">
                <wp:simplePos x="0" y="0"/>
                <wp:positionH relativeFrom="margin">
                  <wp:posOffset>-227330</wp:posOffset>
                </wp:positionH>
                <wp:positionV relativeFrom="margin">
                  <wp:posOffset>0</wp:posOffset>
                </wp:positionV>
                <wp:extent cx="6858000" cy="246380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858000" cy="24638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C7CA3" w14:textId="77777777" w:rsidR="00B22D87" w:rsidRDefault="00B22D87" w:rsidP="00B22D87">
                            <w:pPr>
                              <w:jc w:val="center"/>
                              <w:rPr>
                                <w:w w:val="110"/>
                                <w:sz w:val="44"/>
                              </w:rPr>
                            </w:pPr>
                            <w:r>
                              <w:rPr>
                                <w:w w:val="110"/>
                                <w:sz w:val="44"/>
                              </w:rPr>
                              <w:t>Natoaganeg School</w:t>
                            </w:r>
                          </w:p>
                          <w:p w14:paraId="2D06754C" w14:textId="77777777" w:rsidR="00B22D87" w:rsidRDefault="00B22D87" w:rsidP="00B22D87">
                            <w:pPr>
                              <w:jc w:val="center"/>
                              <w:rPr>
                                <w:w w:val="110"/>
                                <w:sz w:val="22"/>
                                <w:szCs w:val="22"/>
                              </w:rPr>
                            </w:pPr>
                            <w:r>
                              <w:rPr>
                                <w:w w:val="110"/>
                                <w:sz w:val="22"/>
                                <w:szCs w:val="22"/>
                              </w:rPr>
                              <w:t>11 Riverview Road East</w:t>
                            </w:r>
                          </w:p>
                          <w:p w14:paraId="6BCEB6A7" w14:textId="77777777" w:rsidR="00B22D87" w:rsidRPr="0095228C" w:rsidRDefault="00B22D87" w:rsidP="00B22D87">
                            <w:pPr>
                              <w:jc w:val="center"/>
                              <w:rPr>
                                <w:w w:val="110"/>
                                <w:sz w:val="22"/>
                                <w:szCs w:val="22"/>
                              </w:rPr>
                            </w:pPr>
                            <w:r w:rsidRPr="00D7319D">
                              <w:rPr>
                                <w:w w:val="110"/>
                                <w:sz w:val="22"/>
                              </w:rPr>
                              <w:t>Eel Ground N.B.</w:t>
                            </w:r>
                          </w:p>
                          <w:p w14:paraId="744220E5" w14:textId="77777777" w:rsidR="00B22D87" w:rsidRDefault="00B22D87" w:rsidP="00B22D87">
                            <w:pPr>
                              <w:spacing w:after="0"/>
                              <w:jc w:val="center"/>
                              <w:rPr>
                                <w:w w:val="110"/>
                                <w:sz w:val="22"/>
                              </w:rPr>
                            </w:pPr>
                            <w:r>
                              <w:rPr>
                                <w:w w:val="110"/>
                                <w:sz w:val="22"/>
                              </w:rPr>
                              <w:t>E1V-4G1</w:t>
                            </w:r>
                          </w:p>
                          <w:p w14:paraId="27F4F7B1" w14:textId="77777777" w:rsidR="00B22D87" w:rsidRDefault="00B22D87" w:rsidP="00B22D87">
                            <w:pPr>
                              <w:spacing w:after="0"/>
                              <w:jc w:val="center"/>
                              <w:rPr>
                                <w:w w:val="110"/>
                                <w:sz w:val="22"/>
                                <w:szCs w:val="22"/>
                              </w:rPr>
                            </w:pPr>
                          </w:p>
                          <w:p w14:paraId="7BCEF692" w14:textId="77777777" w:rsidR="00B22D87" w:rsidRPr="004437D6" w:rsidRDefault="00B22D87" w:rsidP="00B22D87">
                            <w:pPr>
                              <w:spacing w:after="0"/>
                              <w:jc w:val="center"/>
                              <w:rPr>
                                <w:w w:val="110"/>
                                <w:sz w:val="22"/>
                                <w:szCs w:val="22"/>
                              </w:rPr>
                            </w:pPr>
                            <w:r>
                              <w:rPr>
                                <w:w w:val="110"/>
                                <w:sz w:val="22"/>
                                <w:szCs w:val="22"/>
                              </w:rPr>
                              <w:t>Terri Anne Larry</w:t>
                            </w:r>
                            <w:r w:rsidRPr="004437D6">
                              <w:rPr>
                                <w:w w:val="110"/>
                                <w:sz w:val="22"/>
                                <w:szCs w:val="22"/>
                              </w:rPr>
                              <w:t>, Principal</w:t>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w:t>
                            </w:r>
                            <w:r w:rsidRPr="004437D6">
                              <w:rPr>
                                <w:w w:val="110"/>
                                <w:sz w:val="22"/>
                                <w:szCs w:val="22"/>
                              </w:rPr>
                              <w:t xml:space="preserve">  Phone (506) 627-4615</w:t>
                            </w:r>
                          </w:p>
                          <w:p w14:paraId="4DD644DC" w14:textId="2DCFE878" w:rsidR="00B22D87" w:rsidRDefault="00B22D87" w:rsidP="00B22D87">
                            <w:pPr>
                              <w:spacing w:after="0"/>
                              <w:rPr>
                                <w:w w:val="110"/>
                                <w:sz w:val="22"/>
                                <w:szCs w:val="22"/>
                              </w:rPr>
                            </w:pPr>
                            <w:r w:rsidRPr="004437D6">
                              <w:rPr>
                                <w:w w:val="110"/>
                                <w:sz w:val="22"/>
                                <w:szCs w:val="22"/>
                              </w:rPr>
                              <w:t xml:space="preserve">   </w:t>
                            </w:r>
                            <w:r w:rsidR="009B384D">
                              <w:rPr>
                                <w:w w:val="110"/>
                                <w:sz w:val="22"/>
                                <w:szCs w:val="22"/>
                              </w:rPr>
                              <w:t xml:space="preserve">Jenny </w:t>
                            </w:r>
                            <w:proofErr w:type="spellStart"/>
                            <w:r w:rsidR="00122C5B">
                              <w:rPr>
                                <w:w w:val="110"/>
                                <w:sz w:val="22"/>
                                <w:szCs w:val="22"/>
                              </w:rPr>
                              <w:t>Sonier</w:t>
                            </w:r>
                            <w:proofErr w:type="spellEnd"/>
                            <w:r w:rsidR="00122C5B">
                              <w:rPr>
                                <w:w w:val="110"/>
                                <w:sz w:val="22"/>
                                <w:szCs w:val="22"/>
                              </w:rPr>
                              <w:t>,</w:t>
                            </w:r>
                            <w:r w:rsidR="009B384D">
                              <w:rPr>
                                <w:w w:val="110"/>
                                <w:sz w:val="22"/>
                                <w:szCs w:val="22"/>
                              </w:rPr>
                              <w:t xml:space="preserve"> Vice Principal   </w:t>
                            </w:r>
                            <w:r>
                              <w:rPr>
                                <w:w w:val="110"/>
                                <w:sz w:val="22"/>
                                <w:szCs w:val="22"/>
                              </w:rPr>
                              <w:t xml:space="preserve">         </w:t>
                            </w:r>
                            <w:r w:rsidR="009B384D">
                              <w:rPr>
                                <w:w w:val="110"/>
                                <w:sz w:val="22"/>
                                <w:szCs w:val="22"/>
                              </w:rPr>
                              <w:t xml:space="preserve">                                                 </w:t>
                            </w:r>
                            <w:r>
                              <w:rPr>
                                <w:w w:val="110"/>
                                <w:sz w:val="22"/>
                                <w:szCs w:val="22"/>
                              </w:rPr>
                              <w:t xml:space="preserve"> </w:t>
                            </w:r>
                            <w:r w:rsidRPr="004437D6">
                              <w:rPr>
                                <w:w w:val="110"/>
                                <w:sz w:val="22"/>
                                <w:szCs w:val="22"/>
                              </w:rPr>
                              <w:t xml:space="preserve">Fax (506) </w:t>
                            </w:r>
                            <w:r>
                              <w:rPr>
                                <w:w w:val="110"/>
                                <w:sz w:val="22"/>
                                <w:szCs w:val="22"/>
                              </w:rPr>
                              <w:t>627-8597</w:t>
                            </w:r>
                          </w:p>
                          <w:p w14:paraId="301C95A6" w14:textId="77777777" w:rsidR="00B22D87" w:rsidRDefault="00B22D87" w:rsidP="00B22D87">
                            <w:pPr>
                              <w:spacing w:after="0"/>
                              <w:rPr>
                                <w:w w:val="110"/>
                                <w:sz w:val="22"/>
                                <w:szCs w:val="22"/>
                              </w:rPr>
                            </w:pPr>
                          </w:p>
                          <w:p w14:paraId="74412193" w14:textId="6F4AFAE5" w:rsidR="00400182" w:rsidRDefault="005C312F" w:rsidP="005C312F">
                            <w:pPr>
                              <w:pStyle w:val="Subtitle"/>
                              <w:jc w:val="left"/>
                            </w:pPr>
                            <w:proofErr w:type="spellStart"/>
                            <w:r>
                              <w:t>Wikewiku’s</w:t>
                            </w:r>
                            <w:proofErr w:type="spellEnd"/>
                            <w:r>
                              <w:t xml:space="preserve">                                                         Newsletter                                                          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DEFE2" id="Rectangle 1" o:spid="_x0000_s1026" style="position:absolute;margin-left:-17.9pt;margin-top:0;width:540pt;height:19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" fillcolor="#ca3827 [3204]" stroked="f" strokeweight="2pt">
                <v:fill color2="#f89938 [3205]" rotate="t" focus="100%" type="gradient">
                  <o:fill v:ext="view" type="gradientUnscaled"/>
                </v:fill>
                <v:textbox>
                  <w:txbxContent>
                    <w:p w14:paraId="6FBC7CA3" w14:textId="77777777" w:rsidR="00B22D87" w:rsidRDefault="00B22D87" w:rsidP="00B22D87">
                      <w:pPr>
                        <w:jc w:val="center"/>
                        <w:rPr>
                          <w:w w:val="110"/>
                          <w:sz w:val="44"/>
                        </w:rPr>
                      </w:pPr>
                      <w:r>
                        <w:rPr>
                          <w:w w:val="110"/>
                          <w:sz w:val="44"/>
                        </w:rPr>
                        <w:t>Natoaganeg School</w:t>
                      </w:r>
                    </w:p>
                    <w:p w14:paraId="2D06754C" w14:textId="77777777" w:rsidR="00B22D87" w:rsidRDefault="00B22D87" w:rsidP="00B22D87">
                      <w:pPr>
                        <w:jc w:val="center"/>
                        <w:rPr>
                          <w:w w:val="110"/>
                          <w:sz w:val="22"/>
                          <w:szCs w:val="22"/>
                        </w:rPr>
                      </w:pPr>
                      <w:r>
                        <w:rPr>
                          <w:w w:val="110"/>
                          <w:sz w:val="22"/>
                          <w:szCs w:val="22"/>
                        </w:rPr>
                        <w:t>11 Riverview Road East</w:t>
                      </w:r>
                    </w:p>
                    <w:p w14:paraId="6BCEB6A7" w14:textId="77777777" w:rsidR="00B22D87" w:rsidRPr="0095228C" w:rsidRDefault="00B22D87" w:rsidP="00B22D87">
                      <w:pPr>
                        <w:jc w:val="center"/>
                        <w:rPr>
                          <w:w w:val="110"/>
                          <w:sz w:val="22"/>
                          <w:szCs w:val="22"/>
                        </w:rPr>
                      </w:pPr>
                      <w:r w:rsidRPr="00D7319D">
                        <w:rPr>
                          <w:w w:val="110"/>
                          <w:sz w:val="22"/>
                        </w:rPr>
                        <w:t>Eel Ground N.B.</w:t>
                      </w:r>
                    </w:p>
                    <w:p w14:paraId="744220E5" w14:textId="77777777" w:rsidR="00B22D87" w:rsidRDefault="00B22D87" w:rsidP="00B22D87">
                      <w:pPr>
                        <w:spacing w:after="0"/>
                        <w:jc w:val="center"/>
                        <w:rPr>
                          <w:w w:val="110"/>
                          <w:sz w:val="22"/>
                        </w:rPr>
                      </w:pPr>
                      <w:r>
                        <w:rPr>
                          <w:w w:val="110"/>
                          <w:sz w:val="22"/>
                        </w:rPr>
                        <w:t>E1V-4G1</w:t>
                      </w:r>
                    </w:p>
                    <w:p w14:paraId="27F4F7B1" w14:textId="77777777" w:rsidR="00B22D87" w:rsidRDefault="00B22D87" w:rsidP="00B22D87">
                      <w:pPr>
                        <w:spacing w:after="0"/>
                        <w:jc w:val="center"/>
                        <w:rPr>
                          <w:w w:val="110"/>
                          <w:sz w:val="22"/>
                          <w:szCs w:val="22"/>
                        </w:rPr>
                      </w:pPr>
                    </w:p>
                    <w:p w14:paraId="7BCEF692" w14:textId="77777777" w:rsidR="00B22D87" w:rsidRPr="004437D6" w:rsidRDefault="00B22D87" w:rsidP="00B22D87">
                      <w:pPr>
                        <w:spacing w:after="0"/>
                        <w:jc w:val="center"/>
                        <w:rPr>
                          <w:w w:val="110"/>
                          <w:sz w:val="22"/>
                          <w:szCs w:val="22"/>
                        </w:rPr>
                      </w:pPr>
                      <w:r>
                        <w:rPr>
                          <w:w w:val="110"/>
                          <w:sz w:val="22"/>
                          <w:szCs w:val="22"/>
                        </w:rPr>
                        <w:t>Terri Anne Larry</w:t>
                      </w:r>
                      <w:r w:rsidRPr="004437D6">
                        <w:rPr>
                          <w:w w:val="110"/>
                          <w:sz w:val="22"/>
                          <w:szCs w:val="22"/>
                        </w:rPr>
                        <w:t>, Principal</w:t>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w:t>
                      </w:r>
                      <w:r w:rsidRPr="004437D6">
                        <w:rPr>
                          <w:w w:val="110"/>
                          <w:sz w:val="22"/>
                          <w:szCs w:val="22"/>
                        </w:rPr>
                        <w:t xml:space="preserve">  Phone (506) 627-4615</w:t>
                      </w:r>
                    </w:p>
                    <w:p w14:paraId="4DD644DC" w14:textId="2DCFE878" w:rsidR="00B22D87" w:rsidRDefault="00B22D87" w:rsidP="00B22D87">
                      <w:pPr>
                        <w:spacing w:after="0"/>
                        <w:rPr>
                          <w:w w:val="110"/>
                          <w:sz w:val="22"/>
                          <w:szCs w:val="22"/>
                        </w:rPr>
                      </w:pPr>
                      <w:r w:rsidRPr="004437D6">
                        <w:rPr>
                          <w:w w:val="110"/>
                          <w:sz w:val="22"/>
                          <w:szCs w:val="22"/>
                        </w:rPr>
                        <w:t xml:space="preserve">   </w:t>
                      </w:r>
                      <w:r w:rsidR="009B384D">
                        <w:rPr>
                          <w:w w:val="110"/>
                          <w:sz w:val="22"/>
                          <w:szCs w:val="22"/>
                        </w:rPr>
                        <w:t xml:space="preserve">Jenny </w:t>
                      </w:r>
                      <w:proofErr w:type="spellStart"/>
                      <w:r w:rsidR="00122C5B">
                        <w:rPr>
                          <w:w w:val="110"/>
                          <w:sz w:val="22"/>
                          <w:szCs w:val="22"/>
                        </w:rPr>
                        <w:t>Sonier</w:t>
                      </w:r>
                      <w:proofErr w:type="spellEnd"/>
                      <w:r w:rsidR="00122C5B">
                        <w:rPr>
                          <w:w w:val="110"/>
                          <w:sz w:val="22"/>
                          <w:szCs w:val="22"/>
                        </w:rPr>
                        <w:t>,</w:t>
                      </w:r>
                      <w:r w:rsidR="009B384D">
                        <w:rPr>
                          <w:w w:val="110"/>
                          <w:sz w:val="22"/>
                          <w:szCs w:val="22"/>
                        </w:rPr>
                        <w:t xml:space="preserve"> Vice Principal   </w:t>
                      </w:r>
                      <w:r>
                        <w:rPr>
                          <w:w w:val="110"/>
                          <w:sz w:val="22"/>
                          <w:szCs w:val="22"/>
                        </w:rPr>
                        <w:t xml:space="preserve">         </w:t>
                      </w:r>
                      <w:r w:rsidR="009B384D">
                        <w:rPr>
                          <w:w w:val="110"/>
                          <w:sz w:val="22"/>
                          <w:szCs w:val="22"/>
                        </w:rPr>
                        <w:t xml:space="preserve">                                                 </w:t>
                      </w:r>
                      <w:r>
                        <w:rPr>
                          <w:w w:val="110"/>
                          <w:sz w:val="22"/>
                          <w:szCs w:val="22"/>
                        </w:rPr>
                        <w:t xml:space="preserve"> </w:t>
                      </w:r>
                      <w:r w:rsidRPr="004437D6">
                        <w:rPr>
                          <w:w w:val="110"/>
                          <w:sz w:val="22"/>
                          <w:szCs w:val="22"/>
                        </w:rPr>
                        <w:t xml:space="preserve">Fax (506) </w:t>
                      </w:r>
                      <w:r>
                        <w:rPr>
                          <w:w w:val="110"/>
                          <w:sz w:val="22"/>
                          <w:szCs w:val="22"/>
                        </w:rPr>
                        <w:t>627-8597</w:t>
                      </w:r>
                    </w:p>
                    <w:p w14:paraId="301C95A6" w14:textId="77777777" w:rsidR="00B22D87" w:rsidRDefault="00B22D87" w:rsidP="00B22D87">
                      <w:pPr>
                        <w:spacing w:after="0"/>
                        <w:rPr>
                          <w:w w:val="110"/>
                          <w:sz w:val="22"/>
                          <w:szCs w:val="22"/>
                        </w:rPr>
                      </w:pPr>
                    </w:p>
                    <w:p w14:paraId="74412193" w14:textId="6F4AFAE5" w:rsidR="00400182" w:rsidRDefault="005C312F" w:rsidP="005C312F">
                      <w:pPr>
                        <w:pStyle w:val="Subtitle"/>
                        <w:jc w:val="left"/>
                      </w:pPr>
                      <w:proofErr w:type="spellStart"/>
                      <w:r>
                        <w:t>Wikewiku’s</w:t>
                      </w:r>
                      <w:proofErr w:type="spellEnd"/>
                      <w:r>
                        <w:t xml:space="preserve">                                                         Newsletter                                                          October</w:t>
                      </w:r>
                    </w:p>
                  </w:txbxContent>
                </v:textbox>
                <w10:wrap type="topAndBottom" anchorx="margin" anchory="margin"/>
              </v:rect>
            </w:pict>
          </mc:Fallback>
        </mc:AlternateContent>
      </w:r>
      <w:r w:rsidR="005C312F" w:rsidRPr="00EB6912">
        <w:rPr>
          <w:rFonts w:cs="American Typewriter"/>
          <w:b/>
          <w:bCs/>
          <w:color w:val="000000"/>
        </w:rPr>
        <w:t>Dear Parents/</w:t>
      </w:r>
      <w:r w:rsidR="005C312F">
        <w:rPr>
          <w:rFonts w:cs="American Typewriter"/>
          <w:b/>
          <w:bCs/>
          <w:color w:val="000000"/>
        </w:rPr>
        <w:t>Caregivers</w:t>
      </w:r>
      <w:r w:rsidR="005C312F" w:rsidRPr="00EB6912">
        <w:rPr>
          <w:rFonts w:cs="American Typewriter"/>
          <w:b/>
          <w:bCs/>
          <w:color w:val="000000"/>
        </w:rPr>
        <w:t>:</w:t>
      </w:r>
    </w:p>
    <w:p w14:paraId="57270601" w14:textId="2A1401C6" w:rsidR="00400182" w:rsidRDefault="001261A6" w:rsidP="001E4114">
      <w:pPr>
        <w:ind w:left="-142"/>
        <w:rPr>
          <w:rFonts w:cs="American Typewriter"/>
          <w:color w:val="000000"/>
        </w:rPr>
      </w:pPr>
      <w:r>
        <w:rPr>
          <w:noProof/>
        </w:rPr>
        <mc:AlternateContent>
          <mc:Choice Requires="wps">
            <w:drawing>
              <wp:anchor distT="0" distB="0" distL="114300" distR="114300" simplePos="0" relativeHeight="251699200" behindDoc="0" locked="0" layoutInCell="1" allowOverlap="1" wp14:anchorId="33620B8D" wp14:editId="6E3137DE">
                <wp:simplePos x="0" y="0"/>
                <wp:positionH relativeFrom="column">
                  <wp:posOffset>4522470</wp:posOffset>
                </wp:positionH>
                <wp:positionV relativeFrom="paragraph">
                  <wp:posOffset>307340</wp:posOffset>
                </wp:positionV>
                <wp:extent cx="2222500" cy="5461000"/>
                <wp:effectExtent l="0" t="0" r="12700" b="12700"/>
                <wp:wrapNone/>
                <wp:docPr id="62" name="Text Box 62"/>
                <wp:cNvGraphicFramePr/>
                <a:graphic xmlns:a="http://schemas.openxmlformats.org/drawingml/2006/main">
                  <a:graphicData uri="http://schemas.microsoft.com/office/word/2010/wordprocessingShape">
                    <wps:wsp>
                      <wps:cNvSpPr txBox="1"/>
                      <wps:spPr>
                        <a:xfrm>
                          <a:off x="0" y="0"/>
                          <a:ext cx="2222500" cy="5461000"/>
                        </a:xfrm>
                        <a:prstGeom prst="rect">
                          <a:avLst/>
                        </a:prstGeom>
                        <a:noFill/>
                        <a:ln w="6350" cmpd="dbl">
                          <a:gradFill>
                            <a:gsLst>
                              <a:gs pos="0">
                                <a:schemeClr val="accent1">
                                  <a:lumMod val="5000"/>
                                  <a:lumOff val="95000"/>
                                </a:schemeClr>
                              </a:gs>
                              <a:gs pos="21000">
                                <a:srgbClr val="FFC000"/>
                              </a:gs>
                              <a:gs pos="47000">
                                <a:schemeClr val="accent2"/>
                              </a:gs>
                              <a:gs pos="100000">
                                <a:srgbClr val="FFFF00"/>
                              </a:gs>
                            </a:gsLst>
                            <a:lin ang="5400000" scaled="1"/>
                          </a:gradFill>
                        </a:ln>
                      </wps:spPr>
                      <wps:txbx>
                        <w:txbxContent>
                          <w:p w14:paraId="3BEDAF7B" w14:textId="471CD15D" w:rsidR="0067733B" w:rsidRPr="001261A6" w:rsidRDefault="00910322" w:rsidP="00810769">
                            <w:pPr>
                              <w:jc w:val="center"/>
                              <w:rPr>
                                <w:b/>
                                <w:bCs/>
                                <w:color w:val="F89938" w:themeColor="accent2"/>
                                <w:sz w:val="28"/>
                                <w:szCs w:val="28"/>
                                <w:lang w:val="en-CA"/>
                              </w:rPr>
                            </w:pPr>
                            <w:r w:rsidRPr="001261A6">
                              <w:rPr>
                                <w:b/>
                                <w:bCs/>
                                <w:color w:val="F89938" w:themeColor="accent2"/>
                                <w:sz w:val="28"/>
                                <w:szCs w:val="28"/>
                                <w:lang w:val="en-CA"/>
                              </w:rPr>
                              <w:t>Important Dates</w:t>
                            </w:r>
                          </w:p>
                          <w:p w14:paraId="1C739C13" w14:textId="6EFAF18E" w:rsidR="009B70C1" w:rsidRPr="00EB4E03" w:rsidRDefault="00910322">
                            <w:pPr>
                              <w:rPr>
                                <w:color w:val="92D050"/>
                                <w:lang w:val="en-CA"/>
                              </w:rPr>
                            </w:pPr>
                            <w:r w:rsidRPr="00EB4E03">
                              <w:rPr>
                                <w:lang w:val="en-CA"/>
                              </w:rPr>
                              <w:t>October 10</w:t>
                            </w:r>
                            <w:r w:rsidRPr="00EB4E03">
                              <w:rPr>
                                <w:vertAlign w:val="superscript"/>
                                <w:lang w:val="en-CA"/>
                              </w:rPr>
                              <w:t>th</w:t>
                            </w:r>
                            <w:r w:rsidRPr="00EB4E03">
                              <w:rPr>
                                <w:lang w:val="en-CA"/>
                              </w:rPr>
                              <w:t xml:space="preserve"> </w:t>
                            </w:r>
                            <w:r w:rsidRPr="00EB4E03">
                              <w:rPr>
                                <w:color w:val="92D050"/>
                                <w:lang w:val="en-CA"/>
                              </w:rPr>
                              <w:t>Thanksgiving Holiday No school for students</w:t>
                            </w:r>
                          </w:p>
                          <w:p w14:paraId="415D06A0" w14:textId="28D40A48" w:rsidR="005C18AF" w:rsidRPr="00EB4E03" w:rsidRDefault="00910322">
                            <w:pPr>
                              <w:rPr>
                                <w:lang w:val="en-CA"/>
                              </w:rPr>
                            </w:pPr>
                            <w:r w:rsidRPr="00EB4E03">
                              <w:rPr>
                                <w:lang w:val="en-CA"/>
                              </w:rPr>
                              <w:t>October 28</w:t>
                            </w:r>
                            <w:r w:rsidRPr="00EB4E03">
                              <w:rPr>
                                <w:vertAlign w:val="superscript"/>
                                <w:lang w:val="en-CA"/>
                              </w:rPr>
                              <w:t>th</w:t>
                            </w:r>
                            <w:r w:rsidRPr="00EB4E03">
                              <w:rPr>
                                <w:lang w:val="en-CA"/>
                              </w:rPr>
                              <w:t xml:space="preserve"> 1/2 day for students </w:t>
                            </w:r>
                          </w:p>
                          <w:p w14:paraId="08786E08" w14:textId="43723BE6" w:rsidR="003131FA" w:rsidRPr="00EB4E03" w:rsidRDefault="003131FA" w:rsidP="00FF5A9E">
                            <w:pPr>
                              <w:rPr>
                                <w:color w:val="92D050"/>
                                <w:lang w:val="en-CA"/>
                              </w:rPr>
                            </w:pPr>
                            <w:r w:rsidRPr="00EB4E03">
                              <w:rPr>
                                <w:color w:val="92D050"/>
                                <w:lang w:val="en-CA"/>
                              </w:rPr>
                              <w:t xml:space="preserve">AM – PBIS Rewards </w:t>
                            </w:r>
                            <w:proofErr w:type="gramStart"/>
                            <w:r w:rsidRPr="00EB4E03">
                              <w:rPr>
                                <w:color w:val="92D050"/>
                                <w:lang w:val="en-CA"/>
                              </w:rPr>
                              <w:t>Day</w:t>
                            </w:r>
                            <w:r w:rsidR="0081364C" w:rsidRPr="00EB4E03">
                              <w:rPr>
                                <w:color w:val="92D050"/>
                                <w:lang w:val="en-CA"/>
                              </w:rPr>
                              <w:t>(</w:t>
                            </w:r>
                            <w:proofErr w:type="gramEnd"/>
                            <w:r w:rsidR="005C18AF" w:rsidRPr="00EB4E03">
                              <w:rPr>
                                <w:color w:val="92D050"/>
                                <w:lang w:val="en-CA"/>
                              </w:rPr>
                              <w:t>Halloween Dress up</w:t>
                            </w:r>
                            <w:r w:rsidR="0081364C" w:rsidRPr="00EB4E03">
                              <w:rPr>
                                <w:color w:val="92D050"/>
                                <w:lang w:val="en-CA"/>
                              </w:rPr>
                              <w:t>/</w:t>
                            </w:r>
                            <w:r w:rsidR="005C18AF" w:rsidRPr="00EB4E03">
                              <w:rPr>
                                <w:color w:val="92D050"/>
                                <w:lang w:val="en-CA"/>
                              </w:rPr>
                              <w:t>Dance</w:t>
                            </w:r>
                            <w:r w:rsidR="0081364C" w:rsidRPr="00EB4E03">
                              <w:rPr>
                                <w:color w:val="92D050"/>
                                <w:lang w:val="en-CA"/>
                              </w:rPr>
                              <w:t>)</w:t>
                            </w:r>
                          </w:p>
                          <w:p w14:paraId="54D96322" w14:textId="08458B3A" w:rsidR="009B70C1" w:rsidRPr="00EB4E03" w:rsidRDefault="003131FA">
                            <w:pPr>
                              <w:rPr>
                                <w:color w:val="92D050"/>
                                <w:lang w:val="en-CA"/>
                              </w:rPr>
                            </w:pPr>
                            <w:r w:rsidRPr="00EB4E03">
                              <w:rPr>
                                <w:color w:val="92D050"/>
                                <w:lang w:val="en-CA"/>
                              </w:rPr>
                              <w:t>PM – Haunted House</w:t>
                            </w:r>
                          </w:p>
                          <w:p w14:paraId="08C2B942" w14:textId="1621A527" w:rsidR="0067733B" w:rsidRPr="00EB4E03" w:rsidRDefault="0067733B">
                            <w:pPr>
                              <w:rPr>
                                <w:color w:val="92D050"/>
                                <w:lang w:val="en-CA"/>
                              </w:rPr>
                            </w:pPr>
                            <w:r w:rsidRPr="00EB4E03">
                              <w:rPr>
                                <w:color w:val="000000" w:themeColor="text1"/>
                                <w:lang w:val="en-CA"/>
                              </w:rPr>
                              <w:t xml:space="preserve">November 2 </w:t>
                            </w:r>
                            <w:r w:rsidRPr="00EB4E03">
                              <w:rPr>
                                <w:color w:val="92D050"/>
                                <w:lang w:val="en-CA"/>
                              </w:rPr>
                              <w:t>Picture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20B8D" id="_x0000_t202" coordsize="21600,21600" o:spt="202" path="m,l,21600r21600,l21600,xe">
                <v:stroke joinstyle="miter"/>
                <v:path gradientshapeok="t" o:connecttype="rect"/>
              </v:shapetype>
              <v:shape id="Text Box 62" o:spid="_x0000_s1027" type="#_x0000_t202" style="position:absolute;left:0;text-align:left;margin-left:356.1pt;margin-top:24.2pt;width:175pt;height:4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" filled="f" strokeweight=".5pt">
                <v:stroke linestyle="thinThin"/>
                <v:textbox>
                  <w:txbxContent>
                    <w:p w14:paraId="3BEDAF7B" w14:textId="471CD15D" w:rsidR="0067733B" w:rsidRPr="001261A6" w:rsidRDefault="00910322" w:rsidP="00810769">
                      <w:pPr>
                        <w:jc w:val="center"/>
                        <w:rPr>
                          <w:b/>
                          <w:bCs/>
                          <w:color w:val="F89938" w:themeColor="accent2"/>
                          <w:sz w:val="28"/>
                          <w:szCs w:val="28"/>
                          <w:lang w:val="en-CA"/>
                        </w:rPr>
                      </w:pPr>
                      <w:r w:rsidRPr="001261A6">
                        <w:rPr>
                          <w:b/>
                          <w:bCs/>
                          <w:color w:val="F89938" w:themeColor="accent2"/>
                          <w:sz w:val="28"/>
                          <w:szCs w:val="28"/>
                          <w:lang w:val="en-CA"/>
                        </w:rPr>
                        <w:t>Important Dates</w:t>
                      </w:r>
                    </w:p>
                    <w:p w14:paraId="1C739C13" w14:textId="6EFAF18E" w:rsidR="009B70C1" w:rsidRPr="00EB4E03" w:rsidRDefault="00910322">
                      <w:pPr>
                        <w:rPr>
                          <w:color w:val="92D050"/>
                          <w:lang w:val="en-CA"/>
                        </w:rPr>
                      </w:pPr>
                      <w:r w:rsidRPr="00EB4E03">
                        <w:rPr>
                          <w:lang w:val="en-CA"/>
                        </w:rPr>
                        <w:t>October 10</w:t>
                      </w:r>
                      <w:r w:rsidRPr="00EB4E03">
                        <w:rPr>
                          <w:vertAlign w:val="superscript"/>
                          <w:lang w:val="en-CA"/>
                        </w:rPr>
                        <w:t>th</w:t>
                      </w:r>
                      <w:r w:rsidRPr="00EB4E03">
                        <w:rPr>
                          <w:lang w:val="en-CA"/>
                        </w:rPr>
                        <w:t xml:space="preserve"> </w:t>
                      </w:r>
                      <w:r w:rsidRPr="00EB4E03">
                        <w:rPr>
                          <w:color w:val="92D050"/>
                          <w:lang w:val="en-CA"/>
                        </w:rPr>
                        <w:t>Thanksgiving Holiday No school for students</w:t>
                      </w:r>
                    </w:p>
                    <w:p w14:paraId="415D06A0" w14:textId="28D40A48" w:rsidR="005C18AF" w:rsidRPr="00EB4E03" w:rsidRDefault="00910322">
                      <w:pPr>
                        <w:rPr>
                          <w:lang w:val="en-CA"/>
                        </w:rPr>
                      </w:pPr>
                      <w:r w:rsidRPr="00EB4E03">
                        <w:rPr>
                          <w:lang w:val="en-CA"/>
                        </w:rPr>
                        <w:t>October 28</w:t>
                      </w:r>
                      <w:r w:rsidRPr="00EB4E03">
                        <w:rPr>
                          <w:vertAlign w:val="superscript"/>
                          <w:lang w:val="en-CA"/>
                        </w:rPr>
                        <w:t>th</w:t>
                      </w:r>
                      <w:r w:rsidRPr="00EB4E03">
                        <w:rPr>
                          <w:lang w:val="en-CA"/>
                        </w:rPr>
                        <w:t xml:space="preserve"> 1/2 day for students </w:t>
                      </w:r>
                    </w:p>
                    <w:p w14:paraId="08786E08" w14:textId="43723BE6" w:rsidR="003131FA" w:rsidRPr="00EB4E03" w:rsidRDefault="003131FA" w:rsidP="00FF5A9E">
                      <w:pPr>
                        <w:rPr>
                          <w:color w:val="92D050"/>
                          <w:lang w:val="en-CA"/>
                        </w:rPr>
                      </w:pPr>
                      <w:r w:rsidRPr="00EB4E03">
                        <w:rPr>
                          <w:color w:val="92D050"/>
                          <w:lang w:val="en-CA"/>
                        </w:rPr>
                        <w:t xml:space="preserve">AM – PBIS Rewards </w:t>
                      </w:r>
                      <w:proofErr w:type="gramStart"/>
                      <w:r w:rsidRPr="00EB4E03">
                        <w:rPr>
                          <w:color w:val="92D050"/>
                          <w:lang w:val="en-CA"/>
                        </w:rPr>
                        <w:t>Day</w:t>
                      </w:r>
                      <w:r w:rsidR="0081364C" w:rsidRPr="00EB4E03">
                        <w:rPr>
                          <w:color w:val="92D050"/>
                          <w:lang w:val="en-CA"/>
                        </w:rPr>
                        <w:t>(</w:t>
                      </w:r>
                      <w:proofErr w:type="gramEnd"/>
                      <w:r w:rsidR="005C18AF" w:rsidRPr="00EB4E03">
                        <w:rPr>
                          <w:color w:val="92D050"/>
                          <w:lang w:val="en-CA"/>
                        </w:rPr>
                        <w:t>Halloween Dress up</w:t>
                      </w:r>
                      <w:r w:rsidR="0081364C" w:rsidRPr="00EB4E03">
                        <w:rPr>
                          <w:color w:val="92D050"/>
                          <w:lang w:val="en-CA"/>
                        </w:rPr>
                        <w:t>/</w:t>
                      </w:r>
                      <w:r w:rsidR="005C18AF" w:rsidRPr="00EB4E03">
                        <w:rPr>
                          <w:color w:val="92D050"/>
                          <w:lang w:val="en-CA"/>
                        </w:rPr>
                        <w:t>Dance</w:t>
                      </w:r>
                      <w:r w:rsidR="0081364C" w:rsidRPr="00EB4E03">
                        <w:rPr>
                          <w:color w:val="92D050"/>
                          <w:lang w:val="en-CA"/>
                        </w:rPr>
                        <w:t>)</w:t>
                      </w:r>
                    </w:p>
                    <w:p w14:paraId="54D96322" w14:textId="08458B3A" w:rsidR="009B70C1" w:rsidRPr="00EB4E03" w:rsidRDefault="003131FA">
                      <w:pPr>
                        <w:rPr>
                          <w:color w:val="92D050"/>
                          <w:lang w:val="en-CA"/>
                        </w:rPr>
                      </w:pPr>
                      <w:r w:rsidRPr="00EB4E03">
                        <w:rPr>
                          <w:color w:val="92D050"/>
                          <w:lang w:val="en-CA"/>
                        </w:rPr>
                        <w:t>PM – Haunted House</w:t>
                      </w:r>
                    </w:p>
                    <w:p w14:paraId="08C2B942" w14:textId="1621A527" w:rsidR="0067733B" w:rsidRPr="00EB4E03" w:rsidRDefault="0067733B">
                      <w:pPr>
                        <w:rPr>
                          <w:color w:val="92D050"/>
                          <w:lang w:val="en-CA"/>
                        </w:rPr>
                      </w:pPr>
                      <w:r w:rsidRPr="00EB4E03">
                        <w:rPr>
                          <w:color w:val="000000" w:themeColor="text1"/>
                          <w:lang w:val="en-CA"/>
                        </w:rPr>
                        <w:t xml:space="preserve">November 2 </w:t>
                      </w:r>
                      <w:r w:rsidRPr="00EB4E03">
                        <w:rPr>
                          <w:color w:val="92D050"/>
                          <w:lang w:val="en-CA"/>
                        </w:rPr>
                        <w:t>Picture Day</w:t>
                      </w:r>
                    </w:p>
                  </w:txbxContent>
                </v:textbox>
              </v:shape>
            </w:pict>
          </mc:Fallback>
        </mc:AlternateContent>
      </w:r>
      <w:r w:rsidR="005C312F" w:rsidRPr="00EB6912">
        <w:rPr>
          <w:rFonts w:cs="American Typewriter"/>
          <w:color w:val="000000"/>
        </w:rPr>
        <w:t>Our first month of school is complete. It has been a successful month of getting back into the school routine for both students and staff</w:t>
      </w:r>
      <w:r w:rsidR="005C312F">
        <w:rPr>
          <w:rFonts w:cs="American Typewriter"/>
          <w:color w:val="000000"/>
        </w:rPr>
        <w:t xml:space="preserve">. </w:t>
      </w:r>
    </w:p>
    <w:p w14:paraId="494BB664" w14:textId="1A27A349" w:rsidR="009D37B7" w:rsidRPr="003762AC" w:rsidRDefault="009D37B7" w:rsidP="001E4114">
      <w:pPr>
        <w:ind w:left="-142"/>
        <w:rPr>
          <w:rFonts w:cs="American Typewriter"/>
          <w:b/>
          <w:bCs/>
          <w:color w:val="000000"/>
        </w:rPr>
      </w:pPr>
    </w:p>
    <w:p w14:paraId="5315A557" w14:textId="116620F0" w:rsidR="009D37B7" w:rsidRDefault="009D37B7" w:rsidP="009B70C1">
      <w:pPr>
        <w:widowControl w:val="0"/>
        <w:autoSpaceDE w:val="0"/>
        <w:autoSpaceDN w:val="0"/>
        <w:adjustRightInd w:val="0"/>
        <w:ind w:left="-284" w:firstLine="142"/>
      </w:pPr>
      <w:r>
        <w:t xml:space="preserve">Attached to this newsletter is the breakfast and lunch menu for </w:t>
      </w:r>
    </w:p>
    <w:p w14:paraId="3F919B8E" w14:textId="7517D245" w:rsidR="009D37B7" w:rsidRDefault="009D37B7" w:rsidP="009B70C1">
      <w:pPr>
        <w:widowControl w:val="0"/>
        <w:autoSpaceDE w:val="0"/>
        <w:autoSpaceDN w:val="0"/>
        <w:adjustRightInd w:val="0"/>
        <w:ind w:left="-284" w:firstLine="142"/>
      </w:pPr>
      <w:r>
        <w:t xml:space="preserve">October. If you are sending a snack or lunch with your child </w:t>
      </w:r>
    </w:p>
    <w:p w14:paraId="1CD45BAA" w14:textId="6F8CDA7C" w:rsidR="00F625F4" w:rsidRDefault="009D37B7" w:rsidP="009B70C1">
      <w:pPr>
        <w:widowControl w:val="0"/>
        <w:autoSpaceDE w:val="0"/>
        <w:autoSpaceDN w:val="0"/>
        <w:adjustRightInd w:val="0"/>
        <w:ind w:left="-284" w:firstLine="142"/>
      </w:pPr>
      <w:r>
        <w:t xml:space="preserve">please keep in mind </w:t>
      </w:r>
      <w:r w:rsidR="00F625F4">
        <w:t>our school has a</w:t>
      </w:r>
      <w:r>
        <w:t xml:space="preserve"> healthy food policy, </w:t>
      </w:r>
    </w:p>
    <w:p w14:paraId="5CE837AD" w14:textId="2F077A44" w:rsidR="00F625F4" w:rsidRDefault="009D37B7" w:rsidP="00F625F4">
      <w:pPr>
        <w:widowControl w:val="0"/>
        <w:autoSpaceDE w:val="0"/>
        <w:autoSpaceDN w:val="0"/>
        <w:adjustRightInd w:val="0"/>
        <w:ind w:left="-284" w:firstLine="142"/>
      </w:pPr>
      <w:r>
        <w:t xml:space="preserve"> ensure</w:t>
      </w:r>
      <w:r w:rsidR="00F625F4">
        <w:t xml:space="preserve"> </w:t>
      </w:r>
      <w:r>
        <w:t>the snack or lunch is low in sugar.</w:t>
      </w:r>
    </w:p>
    <w:p w14:paraId="5A458264" w14:textId="7DAFEAF4" w:rsidR="009B70C1" w:rsidRDefault="001261A6" w:rsidP="009B70C1">
      <w:pPr>
        <w:widowControl w:val="0"/>
        <w:autoSpaceDE w:val="0"/>
        <w:autoSpaceDN w:val="0"/>
        <w:adjustRightInd w:val="0"/>
        <w:ind w:left="-284" w:firstLine="142"/>
      </w:pPr>
      <w:r>
        <w:rPr>
          <w:noProof/>
        </w:rPr>
        <w:drawing>
          <wp:anchor distT="0" distB="0" distL="114300" distR="114300" simplePos="0" relativeHeight="251721728" behindDoc="0" locked="0" layoutInCell="1" allowOverlap="1" wp14:anchorId="7EAA3951" wp14:editId="52F71586">
            <wp:simplePos x="0" y="0"/>
            <wp:positionH relativeFrom="column">
              <wp:posOffset>331470</wp:posOffset>
            </wp:positionH>
            <wp:positionV relativeFrom="paragraph">
              <wp:posOffset>161925</wp:posOffset>
            </wp:positionV>
            <wp:extent cx="3403600" cy="4064000"/>
            <wp:effectExtent l="0" t="0" r="0" b="0"/>
            <wp:wrapThrough wrapText="bothSides">
              <wp:wrapPolygon edited="0">
                <wp:start x="0" y="0"/>
                <wp:lineTo x="0" y="21533"/>
                <wp:lineTo x="21519" y="21533"/>
                <wp:lineTo x="2151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3403600" cy="4064000"/>
                    </a:xfrm>
                    <a:prstGeom prst="rect">
                      <a:avLst/>
                    </a:prstGeom>
                    <a:ln w="12700">
                      <a:noFill/>
                    </a:ln>
                  </pic:spPr>
                </pic:pic>
              </a:graphicData>
            </a:graphic>
            <wp14:sizeRelH relativeFrom="page">
              <wp14:pctWidth>0</wp14:pctWidth>
            </wp14:sizeRelH>
            <wp14:sizeRelV relativeFrom="page">
              <wp14:pctHeight>0</wp14:pctHeight>
            </wp14:sizeRelV>
          </wp:anchor>
        </w:drawing>
      </w:r>
      <w:r w:rsidR="00F625F4">
        <w:rPr>
          <w:rFonts w:asciiTheme="majorHAnsi" w:eastAsiaTheme="majorEastAsia" w:hAnsiTheme="majorHAnsi" w:cstheme="majorBidi"/>
          <w:b/>
          <w:bCs/>
          <w:noProof/>
          <w:color w:val="0D0D0D" w:themeColor="text1" w:themeTint="F2"/>
        </w:rPr>
        <mc:AlternateContent>
          <mc:Choice Requires="wps">
            <w:drawing>
              <wp:anchor distT="0" distB="0" distL="114300" distR="114300" simplePos="0" relativeHeight="251716608" behindDoc="0" locked="0" layoutInCell="1" allowOverlap="1" wp14:anchorId="4AB86E65" wp14:editId="36CF2D9C">
                <wp:simplePos x="0" y="0"/>
                <wp:positionH relativeFrom="column">
                  <wp:posOffset>4522470</wp:posOffset>
                </wp:positionH>
                <wp:positionV relativeFrom="paragraph">
                  <wp:posOffset>1203325</wp:posOffset>
                </wp:positionV>
                <wp:extent cx="2222500" cy="3022600"/>
                <wp:effectExtent l="12700" t="12700" r="12700" b="12700"/>
                <wp:wrapNone/>
                <wp:docPr id="14" name="Text Box 14"/>
                <wp:cNvGraphicFramePr/>
                <a:graphic xmlns:a="http://schemas.openxmlformats.org/drawingml/2006/main">
                  <a:graphicData uri="http://schemas.microsoft.com/office/word/2010/wordprocessingShape">
                    <wps:wsp>
                      <wps:cNvSpPr txBox="1"/>
                      <wps:spPr>
                        <a:xfrm>
                          <a:off x="0" y="0"/>
                          <a:ext cx="2222500" cy="3022600"/>
                        </a:xfrm>
                        <a:prstGeom prst="rect">
                          <a:avLst/>
                        </a:prstGeom>
                        <a:solidFill>
                          <a:schemeClr val="accent2">
                            <a:lumMod val="60000"/>
                            <a:lumOff val="40000"/>
                          </a:schemeClr>
                        </a:solidFill>
                        <a:ln w="22225" cmpd="dbl">
                          <a:solidFill>
                            <a:schemeClr val="accent1">
                              <a:lumMod val="60000"/>
                              <a:lumOff val="40000"/>
                            </a:schemeClr>
                          </a:solidFill>
                        </a:ln>
                      </wps:spPr>
                      <wps:txbx>
                        <w:txbxContent>
                          <w:p w14:paraId="53ACE14E" w14:textId="77777777" w:rsidR="00F625F4" w:rsidRPr="001261A6" w:rsidRDefault="00F625F4" w:rsidP="00F625F4">
                            <w:pPr>
                              <w:jc w:val="center"/>
                              <w:rPr>
                                <w:b/>
                                <w:bCs/>
                                <w:color w:val="F83500" w:themeColor="accent3"/>
                                <w:sz w:val="28"/>
                                <w:szCs w:val="28"/>
                                <w:lang w:val="en-CA"/>
                              </w:rPr>
                            </w:pPr>
                            <w:r w:rsidRPr="001261A6">
                              <w:rPr>
                                <w:b/>
                                <w:bCs/>
                                <w:color w:val="F83500" w:themeColor="accent3"/>
                                <w:sz w:val="28"/>
                                <w:szCs w:val="28"/>
                                <w:lang w:val="en-CA"/>
                              </w:rPr>
                              <w:t>Reminder:</w:t>
                            </w:r>
                          </w:p>
                          <w:p w14:paraId="2A4C5809" w14:textId="77777777" w:rsidR="00F625F4" w:rsidRPr="00937CF1" w:rsidRDefault="00F625F4" w:rsidP="00F625F4">
                            <w:pPr>
                              <w:jc w:val="center"/>
                              <w:rPr>
                                <w:b/>
                                <w:bCs/>
                                <w:color w:val="F83500" w:themeColor="accent3"/>
                                <w:sz w:val="28"/>
                                <w:szCs w:val="28"/>
                              </w:rPr>
                            </w:pPr>
                          </w:p>
                          <w:p w14:paraId="4DDA1DEC" w14:textId="77777777" w:rsidR="00F625F4" w:rsidRDefault="00F625F4" w:rsidP="00F625F4">
                            <w:pPr>
                              <w:jc w:val="center"/>
                              <w:rPr>
                                <w:b/>
                                <w:bCs/>
                                <w:color w:val="002060"/>
                              </w:rPr>
                            </w:pPr>
                            <w:r w:rsidRPr="00B35BFF">
                              <w:rPr>
                                <w:b/>
                                <w:bCs/>
                                <w:color w:val="002060"/>
                              </w:rPr>
                              <w:t xml:space="preserve">If you are dropping off a student or picking a student up, please be mindful of the school bus loading zone. For student safety we ask that you use the designated parking area for student drop off/pickup. </w:t>
                            </w:r>
                          </w:p>
                          <w:p w14:paraId="43BAB99B" w14:textId="77777777" w:rsidR="00F625F4" w:rsidRPr="00B35BFF" w:rsidRDefault="00F625F4" w:rsidP="00F625F4">
                            <w:pPr>
                              <w:jc w:val="center"/>
                              <w:rPr>
                                <w:b/>
                                <w:bCs/>
                                <w:color w:val="002060"/>
                              </w:rPr>
                            </w:pPr>
                            <w:r w:rsidRPr="00B35BFF">
                              <w:rPr>
                                <w:b/>
                                <w:bCs/>
                                <w:color w:val="002060"/>
                              </w:rPr>
                              <w:t>Please do not park in the bus loading zone.</w:t>
                            </w:r>
                          </w:p>
                          <w:p w14:paraId="6D6F4519" w14:textId="77777777" w:rsidR="00F625F4" w:rsidRDefault="00F625F4" w:rsidP="00F625F4">
                            <w:pPr>
                              <w:spacing w:line="360" w:lineRule="auto"/>
                              <w:jc w:val="center"/>
                              <w:rPr>
                                <w:b/>
                                <w:bCs/>
                                <w:color w:val="00B050"/>
                                <w:lang w:val="en-CA"/>
                              </w:rPr>
                            </w:pPr>
                          </w:p>
                          <w:p w14:paraId="60BACF75" w14:textId="77777777" w:rsidR="00F625F4" w:rsidRPr="00DA6E16" w:rsidRDefault="00F625F4" w:rsidP="00F625F4">
                            <w:pPr>
                              <w:spacing w:line="360" w:lineRule="auto"/>
                              <w:jc w:val="center"/>
                              <w:rPr>
                                <w:b/>
                                <w:bCs/>
                                <w:color w:val="E48277" w:themeColor="accent1" w:themeTint="99"/>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86E65" id="Text Box 14" o:spid="_x0000_s1028" type="#_x0000_t202" style="position:absolute;left:0;text-align:left;margin-left:356.1pt;margin-top:94.75pt;width:175pt;height:2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" fillcolor="#fac187 [1941]" strokecolor="#e48277 [1940]" strokeweight="1.75pt">
                <v:stroke linestyle="thinThin"/>
                <v:textbox>
                  <w:txbxContent>
                    <w:p w14:paraId="53ACE14E" w14:textId="77777777" w:rsidR="00F625F4" w:rsidRPr="001261A6" w:rsidRDefault="00F625F4" w:rsidP="00F625F4">
                      <w:pPr>
                        <w:jc w:val="center"/>
                        <w:rPr>
                          <w:b/>
                          <w:bCs/>
                          <w:color w:val="F83500" w:themeColor="accent3"/>
                          <w:sz w:val="28"/>
                          <w:szCs w:val="28"/>
                          <w:lang w:val="en-CA"/>
                        </w:rPr>
                      </w:pPr>
                      <w:r w:rsidRPr="001261A6">
                        <w:rPr>
                          <w:b/>
                          <w:bCs/>
                          <w:color w:val="F83500" w:themeColor="accent3"/>
                          <w:sz w:val="28"/>
                          <w:szCs w:val="28"/>
                          <w:lang w:val="en-CA"/>
                        </w:rPr>
                        <w:t>Reminder:</w:t>
                      </w:r>
                    </w:p>
                    <w:p w14:paraId="2A4C5809" w14:textId="77777777" w:rsidR="00F625F4" w:rsidRPr="00937CF1" w:rsidRDefault="00F625F4" w:rsidP="00F625F4">
                      <w:pPr>
                        <w:jc w:val="center"/>
                        <w:rPr>
                          <w:b/>
                          <w:bCs/>
                          <w:color w:val="F83500" w:themeColor="accent3"/>
                          <w:sz w:val="28"/>
                          <w:szCs w:val="28"/>
                        </w:rPr>
                      </w:pPr>
                    </w:p>
                    <w:p w14:paraId="4DDA1DEC" w14:textId="77777777" w:rsidR="00F625F4" w:rsidRDefault="00F625F4" w:rsidP="00F625F4">
                      <w:pPr>
                        <w:jc w:val="center"/>
                        <w:rPr>
                          <w:b/>
                          <w:bCs/>
                          <w:color w:val="002060"/>
                        </w:rPr>
                      </w:pPr>
                      <w:r w:rsidRPr="00B35BFF">
                        <w:rPr>
                          <w:b/>
                          <w:bCs/>
                          <w:color w:val="002060"/>
                        </w:rPr>
                        <w:t xml:space="preserve">If you are dropping off a student or picking a student up, please be mindful of the school bus loading zone. For student safety we ask that you use the designated parking area for student drop off/pickup. </w:t>
                      </w:r>
                    </w:p>
                    <w:p w14:paraId="43BAB99B" w14:textId="77777777" w:rsidR="00F625F4" w:rsidRPr="00B35BFF" w:rsidRDefault="00F625F4" w:rsidP="00F625F4">
                      <w:pPr>
                        <w:jc w:val="center"/>
                        <w:rPr>
                          <w:b/>
                          <w:bCs/>
                          <w:color w:val="002060"/>
                        </w:rPr>
                      </w:pPr>
                      <w:r w:rsidRPr="00B35BFF">
                        <w:rPr>
                          <w:b/>
                          <w:bCs/>
                          <w:color w:val="002060"/>
                        </w:rPr>
                        <w:t>Please do not park in the bus loading zone.</w:t>
                      </w:r>
                    </w:p>
                    <w:p w14:paraId="6D6F4519" w14:textId="77777777" w:rsidR="00F625F4" w:rsidRDefault="00F625F4" w:rsidP="00F625F4">
                      <w:pPr>
                        <w:spacing w:line="360" w:lineRule="auto"/>
                        <w:jc w:val="center"/>
                        <w:rPr>
                          <w:b/>
                          <w:bCs/>
                          <w:color w:val="00B050"/>
                          <w:lang w:val="en-CA"/>
                        </w:rPr>
                      </w:pPr>
                    </w:p>
                    <w:p w14:paraId="60BACF75" w14:textId="77777777" w:rsidR="00F625F4" w:rsidRPr="00DA6E16" w:rsidRDefault="00F625F4" w:rsidP="00F625F4">
                      <w:pPr>
                        <w:spacing w:line="360" w:lineRule="auto"/>
                        <w:jc w:val="center"/>
                        <w:rPr>
                          <w:b/>
                          <w:bCs/>
                          <w:color w:val="E48277" w:themeColor="accent1" w:themeTint="99"/>
                          <w:lang w:val="en-CA"/>
                        </w:rPr>
                      </w:pPr>
                    </w:p>
                  </w:txbxContent>
                </v:textbox>
              </v:shape>
            </w:pict>
          </mc:Fallback>
        </mc:AlternateContent>
      </w:r>
      <w:r w:rsidR="00000000">
        <w:br w:type="page"/>
      </w:r>
    </w:p>
    <w:p w14:paraId="05057ACA" w14:textId="2835A833" w:rsidR="009B70C1" w:rsidRDefault="009B70C1" w:rsidP="009B70C1">
      <w:pPr>
        <w:jc w:val="center"/>
      </w:pPr>
      <w:r>
        <w:lastRenderedPageBreak/>
        <w:t>.</w:t>
      </w:r>
    </w:p>
    <w:p w14:paraId="6562F547" w14:textId="3E445161" w:rsidR="00B47A4B" w:rsidRPr="003762AC" w:rsidRDefault="00B47A4B" w:rsidP="003762AC">
      <w:pPr>
        <w:widowControl w:val="0"/>
        <w:autoSpaceDE w:val="0"/>
        <w:autoSpaceDN w:val="0"/>
        <w:adjustRightInd w:val="0"/>
        <w:ind w:left="-284" w:firstLine="142"/>
      </w:pPr>
    </w:p>
    <w:p w14:paraId="668E6353" w14:textId="678F0F96" w:rsidR="00400182" w:rsidRDefault="008A3352">
      <w:r>
        <w:rPr>
          <w:noProof/>
        </w:rPr>
        <w:drawing>
          <wp:anchor distT="0" distB="0" distL="114300" distR="114300" simplePos="0" relativeHeight="251680768" behindDoc="0" locked="0" layoutInCell="1" allowOverlap="1" wp14:anchorId="41BB9C8C" wp14:editId="273B56A7">
            <wp:simplePos x="0" y="0"/>
            <wp:positionH relativeFrom="column">
              <wp:posOffset>1270</wp:posOffset>
            </wp:positionH>
            <wp:positionV relativeFrom="paragraph">
              <wp:posOffset>7620000</wp:posOffset>
            </wp:positionV>
            <wp:extent cx="3403600" cy="1151255"/>
            <wp:effectExtent l="0" t="0" r="0" b="4445"/>
            <wp:wrapThrough wrapText="bothSides">
              <wp:wrapPolygon edited="0">
                <wp:start x="0" y="0"/>
                <wp:lineTo x="0" y="21445"/>
                <wp:lineTo x="21519" y="21445"/>
                <wp:lineTo x="2151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3403600" cy="1151255"/>
                    </a:xfrm>
                    <a:prstGeom prst="rect">
                      <a:avLst/>
                    </a:prstGeom>
                  </pic:spPr>
                </pic:pic>
              </a:graphicData>
            </a:graphic>
            <wp14:sizeRelH relativeFrom="page">
              <wp14:pctWidth>0</wp14:pctWidth>
            </wp14:sizeRelH>
            <wp14:sizeRelV relativeFrom="page">
              <wp14:pctHeight>0</wp14:pctHeight>
            </wp14:sizeRelV>
          </wp:anchor>
        </w:drawing>
      </w:r>
      <w:r w:rsidR="00B47A4B">
        <w:rPr>
          <w:noProof/>
        </w:rPr>
        <mc:AlternateContent>
          <mc:Choice Requires="wps">
            <w:drawing>
              <wp:anchor distT="0" distB="0" distL="114300" distR="114300" simplePos="0" relativeHeight="251667456" behindDoc="0" locked="0" layoutInCell="1" allowOverlap="1" wp14:anchorId="55FDD9CB" wp14:editId="26B5DF4B">
                <wp:simplePos x="0" y="0"/>
                <wp:positionH relativeFrom="page">
                  <wp:posOffset>4560570</wp:posOffset>
                </wp:positionH>
                <wp:positionV relativeFrom="page">
                  <wp:posOffset>6988424</wp:posOffset>
                </wp:positionV>
                <wp:extent cx="2146935" cy="1931035"/>
                <wp:effectExtent l="0" t="0" r="0" b="0"/>
                <wp:wrapThrough wrapText="bothSides">
                  <wp:wrapPolygon edited="0">
                    <wp:start x="639" y="142"/>
                    <wp:lineTo x="639" y="21309"/>
                    <wp:lineTo x="20827" y="21309"/>
                    <wp:lineTo x="20827" y="142"/>
                    <wp:lineTo x="639" y="142"/>
                  </wp:wrapPolygon>
                </wp:wrapThrough>
                <wp:docPr id="152" name="Text Box 152"/>
                <wp:cNvGraphicFramePr/>
                <a:graphic xmlns:a="http://schemas.openxmlformats.org/drawingml/2006/main">
                  <a:graphicData uri="http://schemas.microsoft.com/office/word/2010/wordprocessingShape">
                    <wps:wsp>
                      <wps:cNvSpPr txBox="1"/>
                      <wps:spPr>
                        <a:xfrm>
                          <a:off x="0" y="0"/>
                          <a:ext cx="2146935" cy="1931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07F6082" w14:textId="77777777" w:rsidR="00163C49" w:rsidRPr="00E175CC" w:rsidRDefault="00163C49" w:rsidP="00A75D86">
                            <w:pPr>
                              <w:jc w:val="center"/>
                              <w:rPr>
                                <w:b/>
                                <w:color w:val="194431"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roofErr w:type="spellStart"/>
                            <w:r w:rsidRPr="00E175CC">
                              <w:rPr>
                                <w:b/>
                                <w:color w:val="194431"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Wel</w:t>
                            </w:r>
                            <w:r>
                              <w:rPr>
                                <w:b/>
                                <w:color w:val="194431"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i</w:t>
                            </w:r>
                            <w:proofErr w:type="spellEnd"/>
                          </w:p>
                          <w:p w14:paraId="41A62F39" w14:textId="77777777" w:rsidR="00163C49" w:rsidRPr="003D5984" w:rsidRDefault="00163C49" w:rsidP="00A75D86">
                            <w:pPr>
                              <w:jc w:val="center"/>
                              <w:rPr>
                                <w:b/>
                                <w:color w:val="194431"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D5984">
                              <w:rPr>
                                <w:b/>
                                <w:color w:val="194431"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(well-eh)</w:t>
                            </w:r>
                          </w:p>
                          <w:p w14:paraId="1F6E68F0" w14:textId="77777777" w:rsidR="00163C49" w:rsidRPr="00E175CC" w:rsidRDefault="00163C49" w:rsidP="00A75D86">
                            <w:pPr>
                              <w:jc w:val="center"/>
                              <w:rPr>
                                <w:b/>
                                <w:color w:val="194431"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E175CC">
                              <w:rPr>
                                <w:b/>
                                <w:color w:val="194431"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I am 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DD9CB" id="Text Box 152" o:spid="_x0000_s1029" type="#_x0000_t202" style="position:absolute;margin-left:359.1pt;margin-top:550.25pt;width:169.05pt;height:152.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" filled="f" stroked="f">
                <v:textbox>
                  <w:txbxContent>
                    <w:p w14:paraId="507F6082" w14:textId="77777777" w:rsidR="00163C49" w:rsidRPr="00E175CC" w:rsidRDefault="00163C49" w:rsidP="00A75D86">
                      <w:pPr>
                        <w:jc w:val="center"/>
                        <w:rPr>
                          <w:b/>
                          <w:color w:val="194431"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roofErr w:type="spellStart"/>
                      <w:r w:rsidRPr="00E175CC">
                        <w:rPr>
                          <w:b/>
                          <w:color w:val="194431"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Wel</w:t>
                      </w:r>
                      <w:r>
                        <w:rPr>
                          <w:b/>
                          <w:color w:val="194431"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i</w:t>
                      </w:r>
                      <w:proofErr w:type="spellEnd"/>
                    </w:p>
                    <w:p w14:paraId="41A62F39" w14:textId="77777777" w:rsidR="00163C49" w:rsidRPr="003D5984" w:rsidRDefault="00163C49" w:rsidP="00A75D86">
                      <w:pPr>
                        <w:jc w:val="center"/>
                        <w:rPr>
                          <w:b/>
                          <w:color w:val="194431"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D5984">
                        <w:rPr>
                          <w:b/>
                          <w:color w:val="194431"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(well-eh)</w:t>
                      </w:r>
                    </w:p>
                    <w:p w14:paraId="1F6E68F0" w14:textId="77777777" w:rsidR="00163C49" w:rsidRPr="00E175CC" w:rsidRDefault="00163C49" w:rsidP="00A75D86">
                      <w:pPr>
                        <w:jc w:val="center"/>
                        <w:rPr>
                          <w:b/>
                          <w:color w:val="194431"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E175CC">
                        <w:rPr>
                          <w:b/>
                          <w:color w:val="194431"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I am Fine</w:t>
                      </w:r>
                    </w:p>
                  </w:txbxContent>
                </v:textbox>
                <w10:wrap type="through" anchorx="page" anchory="page"/>
              </v:shape>
            </w:pict>
          </mc:Fallback>
        </mc:AlternateContent>
      </w:r>
    </w:p>
    <w:tbl>
      <w:tblPr>
        <w:tblW w:w="0" w:type="auto"/>
        <w:jc w:val="center"/>
        <w:tblBorders>
          <w:insideV w:val="single" w:sz="8" w:space="0" w:color="auto"/>
        </w:tblBorders>
        <w:tblLayout w:type="fixed"/>
        <w:tblCellMar>
          <w:left w:w="0" w:type="dxa"/>
          <w:right w:w="0" w:type="dxa"/>
        </w:tblCellMar>
        <w:tblLook w:val="04A0" w:firstRow="1" w:lastRow="0" w:firstColumn="1" w:lastColumn="0" w:noHBand="0" w:noVBand="1"/>
      </w:tblPr>
      <w:tblGrid>
        <w:gridCol w:w="4737"/>
        <w:gridCol w:w="40"/>
        <w:gridCol w:w="4738"/>
      </w:tblGrid>
      <w:tr w:rsidR="00400182" w14:paraId="4F6BFFDF" w14:textId="77777777" w:rsidTr="001F7669">
        <w:trPr>
          <w:jc w:val="center"/>
        </w:trPr>
        <w:tc>
          <w:tcPr>
            <w:tcW w:w="4737" w:type="dxa"/>
          </w:tcPr>
          <w:p w14:paraId="4E58DE1E" w14:textId="022F9031" w:rsidR="00163C49" w:rsidRPr="002E6A1F" w:rsidRDefault="00163C49" w:rsidP="00163C49">
            <w:pPr>
              <w:jc w:val="center"/>
              <w:rPr>
                <w:b/>
                <w:noProof/>
                <w:color w:val="00B050"/>
                <w:spacing w:val="60"/>
                <w:sz w:val="56"/>
                <w:szCs w:val="56"/>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2E6A1F">
              <w:rPr>
                <w:b/>
                <w:noProof/>
                <w:color w:val="00B050"/>
                <w:spacing w:val="60"/>
                <w:sz w:val="56"/>
                <w:szCs w:val="56"/>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Mi’kmaq Monday</w:t>
            </w:r>
          </w:p>
          <w:p w14:paraId="1F5D4B4A" w14:textId="1CA935AA" w:rsidR="0025638F" w:rsidRPr="0025638F" w:rsidRDefault="0025638F" w:rsidP="00163C49">
            <w:pPr>
              <w:jc w:val="center"/>
              <w:rPr>
                <w:b/>
                <w:noProof/>
                <w:color w:val="00B050"/>
                <w:spacing w:val="60"/>
                <w:sz w:val="18"/>
                <w:szCs w:val="18"/>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p>
          <w:p w14:paraId="15D7380F" w14:textId="0BE3CFA6" w:rsidR="00163C49" w:rsidRPr="00163C49" w:rsidRDefault="00163C49" w:rsidP="001F7669">
            <w:pPr>
              <w:rPr>
                <w:sz w:val="28"/>
                <w:szCs w:val="28"/>
              </w:rPr>
            </w:pPr>
            <w:r w:rsidRPr="00163C49">
              <w:rPr>
                <w:sz w:val="28"/>
                <w:szCs w:val="28"/>
              </w:rPr>
              <w:t xml:space="preserve">An initiative we have been doing in our school is </w:t>
            </w:r>
            <w:r w:rsidRPr="00163C49">
              <w:rPr>
                <w:color w:val="CA3827" w:themeColor="accent1"/>
                <w:sz w:val="28"/>
                <w:szCs w:val="28"/>
              </w:rPr>
              <w:t>Mi’kmaq Monday</w:t>
            </w:r>
            <w:r w:rsidRPr="00163C49">
              <w:rPr>
                <w:sz w:val="28"/>
                <w:szCs w:val="28"/>
              </w:rPr>
              <w:t>.</w:t>
            </w:r>
          </w:p>
          <w:p w14:paraId="7C8E5EB4" w14:textId="2E0BDA95" w:rsidR="00163C49" w:rsidRPr="00163C49" w:rsidRDefault="00163C49" w:rsidP="001F7669">
            <w:pPr>
              <w:rPr>
                <w:sz w:val="28"/>
                <w:szCs w:val="28"/>
              </w:rPr>
            </w:pPr>
            <w:r w:rsidRPr="00163C49">
              <w:rPr>
                <w:sz w:val="28"/>
                <w:szCs w:val="28"/>
              </w:rPr>
              <w:t xml:space="preserve">Every Monday we will have a smudge in the drum of the school to start the week and encourage students and staff to wear something of cultural importance to them such as braided hair, beaded items, culturally positive clothing, moccasins, </w:t>
            </w:r>
            <w:proofErr w:type="gramStart"/>
            <w:r w:rsidRPr="00163C49">
              <w:rPr>
                <w:sz w:val="28"/>
                <w:szCs w:val="28"/>
              </w:rPr>
              <w:t>etc..</w:t>
            </w:r>
            <w:proofErr w:type="gramEnd"/>
          </w:p>
          <w:p w14:paraId="7CD415A0" w14:textId="2A0F017C" w:rsidR="00163C49" w:rsidRPr="00163C49" w:rsidRDefault="00163C49" w:rsidP="001F7669">
            <w:pPr>
              <w:rPr>
                <w:sz w:val="28"/>
                <w:szCs w:val="28"/>
              </w:rPr>
            </w:pPr>
            <w:r w:rsidRPr="00163C49">
              <w:rPr>
                <w:sz w:val="28"/>
                <w:szCs w:val="28"/>
              </w:rPr>
              <w:t>We want our students to be proud of their cultural identity and we are looking forward to implementing any other cultural initiatives or ideas they have!</w:t>
            </w:r>
          </w:p>
          <w:p w14:paraId="7F855FDC" w14:textId="26BB3384" w:rsidR="00400182" w:rsidRDefault="00B47A4B">
            <w:r>
              <w:rPr>
                <w:noProof/>
              </w:rPr>
              <mc:AlternateContent>
                <mc:Choice Requires="wps">
                  <w:drawing>
                    <wp:anchor distT="0" distB="0" distL="114300" distR="114300" simplePos="0" relativeHeight="251661312" behindDoc="0" locked="0" layoutInCell="1" allowOverlap="1" wp14:anchorId="11F7C26C" wp14:editId="34B87C50">
                      <wp:simplePos x="0" y="0"/>
                      <wp:positionH relativeFrom="column">
                        <wp:posOffset>178499</wp:posOffset>
                      </wp:positionH>
                      <wp:positionV relativeFrom="paragraph">
                        <wp:posOffset>171022</wp:posOffset>
                      </wp:positionV>
                      <wp:extent cx="2349500" cy="247586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49500" cy="2475865"/>
                              </a:xfrm>
                              <a:prstGeom prst="rect">
                                <a:avLst/>
                              </a:prstGeom>
                              <a:noFill/>
                              <a:ln w="6350">
                                <a:noFill/>
                              </a:ln>
                            </wps:spPr>
                            <wps:txbx>
                              <w:txbxContent>
                                <w:p w14:paraId="202BBE6B" w14:textId="77777777" w:rsidR="00163C49" w:rsidRPr="00681DCD" w:rsidRDefault="00163C49" w:rsidP="00163C49">
                                  <w:pPr>
                                    <w:jc w:val="center"/>
                                    <w:rPr>
                                      <w:b/>
                                      <w:bCs/>
                                      <w:color w:val="FF0000"/>
                                      <w:sz w:val="44"/>
                                      <w:szCs w:val="44"/>
                                      <w:lang w:val="en-CA"/>
                                    </w:rPr>
                                  </w:pPr>
                                  <w:r w:rsidRPr="00681DCD">
                                    <w:rPr>
                                      <w:b/>
                                      <w:bCs/>
                                      <w:color w:val="FF0000"/>
                                      <w:sz w:val="44"/>
                                      <w:szCs w:val="44"/>
                                      <w:lang w:val="en-CA"/>
                                    </w:rPr>
                                    <w:t>Treaty Day, October 1</w:t>
                                  </w:r>
                                  <w:r w:rsidRPr="00681DCD">
                                    <w:rPr>
                                      <w:b/>
                                      <w:bCs/>
                                      <w:color w:val="FF0000"/>
                                      <w:sz w:val="44"/>
                                      <w:szCs w:val="44"/>
                                      <w:vertAlign w:val="superscript"/>
                                      <w:lang w:val="en-CA"/>
                                    </w:rPr>
                                    <w:t>st</w:t>
                                  </w:r>
                                  <w:r w:rsidRPr="00681DCD">
                                    <w:rPr>
                                      <w:b/>
                                      <w:bCs/>
                                      <w:color w:val="FF0000"/>
                                      <w:sz w:val="44"/>
                                      <w:szCs w:val="44"/>
                                      <w:lang w:val="en-CA"/>
                                    </w:rPr>
                                    <w:t xml:space="preserve"> marks the beginning of Mi’kmaq History Month.</w:t>
                                  </w:r>
                                </w:p>
                                <w:p w14:paraId="4934CF4F" w14:textId="77777777" w:rsidR="00163C49" w:rsidRPr="00681DCD" w:rsidRDefault="00163C49" w:rsidP="00163C49">
                                  <w:pPr>
                                    <w:jc w:val="center"/>
                                    <w:rPr>
                                      <w:color w:val="FFFFFF" w:themeColor="background1"/>
                                      <w:sz w:val="28"/>
                                      <w:szCs w:val="28"/>
                                      <w14:textFill>
                                        <w14:noFill/>
                                      </w14:textFill>
                                    </w:rPr>
                                  </w:pPr>
                                  <w:r w:rsidRPr="00681DCD">
                                    <w:rPr>
                                      <w:sz w:val="21"/>
                                      <w:szCs w:val="21"/>
                                    </w:rPr>
                                    <w:t>https://mikmaqhistorymonth.ca/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C26C" id="Text Box 16" o:spid="_x0000_s1029" type="#_x0000_t202" style="position:absolute;margin-left:14.05pt;margin-top:13.45pt;width:185pt;height:19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" filled="f" stroked="f" strokeweight=".5pt">
                      <v:textbox>
                        <w:txbxContent>
                          <w:p w14:paraId="202BBE6B" w14:textId="77777777" w:rsidR="00163C49" w:rsidRPr="00681DCD" w:rsidRDefault="00163C49" w:rsidP="00163C49">
                            <w:pPr>
                              <w:jc w:val="center"/>
                              <w:rPr>
                                <w:b/>
                                <w:bCs/>
                                <w:color w:val="FF0000"/>
                                <w:sz w:val="44"/>
                                <w:szCs w:val="44"/>
                                <w:lang w:val="en-CA"/>
                              </w:rPr>
                            </w:pPr>
                            <w:r w:rsidRPr="00681DCD">
                              <w:rPr>
                                <w:b/>
                                <w:bCs/>
                                <w:color w:val="FF0000"/>
                                <w:sz w:val="44"/>
                                <w:szCs w:val="44"/>
                                <w:lang w:val="en-CA"/>
                              </w:rPr>
                              <w:t>Treaty Day, October 1</w:t>
                            </w:r>
                            <w:r w:rsidRPr="00681DCD">
                              <w:rPr>
                                <w:b/>
                                <w:bCs/>
                                <w:color w:val="FF0000"/>
                                <w:sz w:val="44"/>
                                <w:szCs w:val="44"/>
                                <w:vertAlign w:val="superscript"/>
                                <w:lang w:val="en-CA"/>
                              </w:rPr>
                              <w:t>st</w:t>
                            </w:r>
                            <w:r w:rsidRPr="00681DCD">
                              <w:rPr>
                                <w:b/>
                                <w:bCs/>
                                <w:color w:val="FF0000"/>
                                <w:sz w:val="44"/>
                                <w:szCs w:val="44"/>
                                <w:lang w:val="en-CA"/>
                              </w:rPr>
                              <w:t xml:space="preserve"> marks the beginning of Mi’kmaq History Month.</w:t>
                            </w:r>
                          </w:p>
                          <w:p w14:paraId="4934CF4F" w14:textId="77777777" w:rsidR="00163C49" w:rsidRPr="00681DCD" w:rsidRDefault="00163C49" w:rsidP="00163C49">
                            <w:pPr>
                              <w:jc w:val="center"/>
                              <w:rPr>
                                <w:color w:val="FFFFFF" w:themeColor="background1"/>
                                <w:sz w:val="28"/>
                                <w:szCs w:val="28"/>
                                <w14:textFill>
                                  <w14:noFill/>
                                </w14:textFill>
                              </w:rPr>
                            </w:pPr>
                            <w:r w:rsidRPr="00681DCD">
                              <w:rPr>
                                <w:sz w:val="21"/>
                                <w:szCs w:val="21"/>
                              </w:rPr>
                              <w:t>https://mikmaqhistorymonth.ca/</w:t>
                            </w:r>
                          </w:p>
                        </w:txbxContent>
                      </v:textbox>
                    </v:shape>
                  </w:pict>
                </mc:Fallback>
              </mc:AlternateContent>
            </w:r>
          </w:p>
        </w:tc>
        <w:tc>
          <w:tcPr>
            <w:tcW w:w="24" w:type="dxa"/>
          </w:tcPr>
          <w:p w14:paraId="3ABB6CAA" w14:textId="77777777" w:rsidR="00400182" w:rsidRDefault="00400182" w:rsidP="001F7669">
            <w:pPr>
              <w:ind w:right="-804"/>
            </w:pPr>
          </w:p>
        </w:tc>
        <w:tc>
          <w:tcPr>
            <w:tcW w:w="4738" w:type="dxa"/>
          </w:tcPr>
          <w:p w14:paraId="43448568" w14:textId="1F4F2AAB" w:rsidR="00400182" w:rsidRDefault="001F7669">
            <w:pPr>
              <w:pStyle w:val="Heading1"/>
            </w:pPr>
            <w:r>
              <w:rPr>
                <w:noProof/>
              </w:rPr>
              <mc:AlternateContent>
                <mc:Choice Requires="wps">
                  <w:drawing>
                    <wp:anchor distT="0" distB="0" distL="114300" distR="114300" simplePos="0" relativeHeight="251669504" behindDoc="0" locked="0" layoutInCell="1" allowOverlap="1" wp14:anchorId="32B00AE4" wp14:editId="1CAEBE78">
                      <wp:simplePos x="0" y="0"/>
                      <wp:positionH relativeFrom="page">
                        <wp:posOffset>621</wp:posOffset>
                      </wp:positionH>
                      <wp:positionV relativeFrom="page">
                        <wp:posOffset>174561</wp:posOffset>
                      </wp:positionV>
                      <wp:extent cx="3083560" cy="924560"/>
                      <wp:effectExtent l="0" t="0" r="0" b="0"/>
                      <wp:wrapThrough wrapText="bothSides">
                        <wp:wrapPolygon edited="0">
                          <wp:start x="445" y="297"/>
                          <wp:lineTo x="445" y="21066"/>
                          <wp:lineTo x="21084" y="21066"/>
                          <wp:lineTo x="21084" y="297"/>
                          <wp:lineTo x="445" y="297"/>
                        </wp:wrapPolygon>
                      </wp:wrapThrough>
                      <wp:docPr id="157" name="Text Box 157"/>
                      <wp:cNvGraphicFramePr/>
                      <a:graphic xmlns:a="http://schemas.openxmlformats.org/drawingml/2006/main">
                        <a:graphicData uri="http://schemas.microsoft.com/office/word/2010/wordprocessingShape">
                          <wps:wsp>
                            <wps:cNvSpPr txBox="1"/>
                            <wps:spPr>
                              <a:xfrm>
                                <a:off x="0" y="0"/>
                                <a:ext cx="3083560" cy="924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C763F23" w14:textId="77777777" w:rsidR="00163C49" w:rsidRPr="00163C49" w:rsidRDefault="00163C49" w:rsidP="00163C49">
                                  <w:pPr>
                                    <w:jc w:val="center"/>
                                    <w:rPr>
                                      <w:b/>
                                      <w:bCs/>
                                      <w:color w:val="7030A0"/>
                                      <w:sz w:val="52"/>
                                      <w:szCs w:val="52"/>
                                      <w:u w:val="single"/>
                                    </w:rPr>
                                  </w:pPr>
                                  <w:r w:rsidRPr="00163C49">
                                    <w:rPr>
                                      <w:b/>
                                      <w:bCs/>
                                      <w:color w:val="7030A0"/>
                                      <w:sz w:val="52"/>
                                      <w:szCs w:val="52"/>
                                      <w:u w:val="single"/>
                                    </w:rPr>
                                    <w:t>Mi’kmaq word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0AE4" id="Text Box 157" o:spid="_x0000_s1030" type="#_x0000_t202" style="position:absolute;margin-left:.05pt;margin-top:13.75pt;width:242.8pt;height:72.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" filled="f" stroked="f">
                      <v:textbox>
                        <w:txbxContent>
                          <w:p w14:paraId="7C763F23" w14:textId="77777777" w:rsidR="00163C49" w:rsidRPr="00163C49" w:rsidRDefault="00163C49" w:rsidP="00163C49">
                            <w:pPr>
                              <w:jc w:val="center"/>
                              <w:rPr>
                                <w:b/>
                                <w:bCs/>
                                <w:color w:val="7030A0"/>
                                <w:sz w:val="52"/>
                                <w:szCs w:val="52"/>
                                <w:u w:val="single"/>
                              </w:rPr>
                            </w:pPr>
                            <w:r w:rsidRPr="00163C49">
                              <w:rPr>
                                <w:b/>
                                <w:bCs/>
                                <w:color w:val="7030A0"/>
                                <w:sz w:val="52"/>
                                <w:szCs w:val="52"/>
                                <w:u w:val="single"/>
                              </w:rPr>
                              <w:t>Mi’kmaq word of the day</w:t>
                            </w:r>
                          </w:p>
                        </w:txbxContent>
                      </v:textbox>
                      <w10:wrap type="through" anchorx="page" anchory="page"/>
                    </v:shape>
                  </w:pict>
                </mc:Fallback>
              </mc:AlternateContent>
            </w:r>
          </w:p>
          <w:p w14:paraId="36BEC3D8" w14:textId="29555976" w:rsidR="00400182" w:rsidRDefault="001F7669">
            <w:r>
              <w:rPr>
                <w:noProof/>
              </w:rPr>
              <mc:AlternateContent>
                <mc:Choice Requires="wps">
                  <w:drawing>
                    <wp:anchor distT="0" distB="0" distL="114300" distR="114300" simplePos="0" relativeHeight="251703296" behindDoc="0" locked="0" layoutInCell="1" allowOverlap="1" wp14:anchorId="267546DB" wp14:editId="0DF9FB4F">
                      <wp:simplePos x="0" y="0"/>
                      <wp:positionH relativeFrom="page">
                        <wp:posOffset>144950</wp:posOffset>
                      </wp:positionH>
                      <wp:positionV relativeFrom="paragraph">
                        <wp:posOffset>312406</wp:posOffset>
                      </wp:positionV>
                      <wp:extent cx="2857529" cy="1920875"/>
                      <wp:effectExtent l="0" t="0" r="0" b="0"/>
                      <wp:wrapThrough wrapText="bothSides">
                        <wp:wrapPolygon edited="0">
                          <wp:start x="480" y="143"/>
                          <wp:lineTo x="480" y="21279"/>
                          <wp:lineTo x="21024" y="21279"/>
                          <wp:lineTo x="21024" y="143"/>
                          <wp:lineTo x="480" y="143"/>
                        </wp:wrapPolygon>
                      </wp:wrapThrough>
                      <wp:docPr id="153" name="Text Box 153"/>
                      <wp:cNvGraphicFramePr/>
                      <a:graphic xmlns:a="http://schemas.openxmlformats.org/drawingml/2006/main">
                        <a:graphicData uri="http://schemas.microsoft.com/office/word/2010/wordprocessingShape">
                          <wps:wsp>
                            <wps:cNvSpPr txBox="1"/>
                            <wps:spPr>
                              <a:xfrm>
                                <a:off x="0" y="0"/>
                                <a:ext cx="2857529" cy="1920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CFA3E96" w14:textId="77777777" w:rsidR="001F7669" w:rsidRPr="004023A6" w:rsidRDefault="001F7669" w:rsidP="001F7669">
                                  <w:pPr>
                                    <w:jc w:val="center"/>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Weli-eksitpuk </w:t>
                                  </w:r>
                                </w:p>
                                <w:p w14:paraId="673FDA2E" w14:textId="77777777" w:rsidR="001F7669" w:rsidRPr="004023A6" w:rsidRDefault="001F7669" w:rsidP="001F7669">
                                  <w:pPr>
                                    <w:jc w:val="center"/>
                                    <w:rPr>
                                      <w:b/>
                                      <w:noProof/>
                                      <w:color w:val="7030A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(well-lee-ekk-sit-boog)</w:t>
                                  </w:r>
                                </w:p>
                                <w:p w14:paraId="17A200D0" w14:textId="77777777" w:rsidR="001F7669" w:rsidRPr="004023A6" w:rsidRDefault="001F7669" w:rsidP="001F7669">
                                  <w:pPr>
                                    <w:jc w:val="center"/>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Good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46DB" id="Text Box 153" o:spid="_x0000_s1031" type="#_x0000_t202" style="position:absolute;margin-left:11.4pt;margin-top:24.6pt;width:225pt;height:151.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" filled="f" stroked="f">
                      <v:textbox>
                        <w:txbxContent>
                          <w:p w14:paraId="3CFA3E96" w14:textId="77777777" w:rsidR="001F7669" w:rsidRPr="004023A6" w:rsidRDefault="001F7669" w:rsidP="001F7669">
                            <w:pPr>
                              <w:jc w:val="center"/>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Weli-eksitpuk </w:t>
                            </w:r>
                          </w:p>
                          <w:p w14:paraId="673FDA2E" w14:textId="77777777" w:rsidR="001F7669" w:rsidRPr="004023A6" w:rsidRDefault="001F7669" w:rsidP="001F7669">
                            <w:pPr>
                              <w:jc w:val="center"/>
                              <w:rPr>
                                <w:b/>
                                <w:noProof/>
                                <w:color w:val="7030A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(well-lee-ekk-sit-boog)</w:t>
                            </w:r>
                          </w:p>
                          <w:p w14:paraId="17A200D0" w14:textId="77777777" w:rsidR="001F7669" w:rsidRPr="004023A6" w:rsidRDefault="001F7669" w:rsidP="001F7669">
                            <w:pPr>
                              <w:jc w:val="center"/>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Good Morning</w:t>
                            </w:r>
                          </w:p>
                        </w:txbxContent>
                      </v:textbox>
                      <w10:wrap type="through" anchorx="page"/>
                    </v:shape>
                  </w:pict>
                </mc:Fallback>
              </mc:AlternateContent>
            </w:r>
            <w:r>
              <w:rPr>
                <w:noProof/>
              </w:rPr>
              <mc:AlternateContent>
                <mc:Choice Requires="wps">
                  <w:drawing>
                    <wp:anchor distT="0" distB="0" distL="114300" distR="114300" simplePos="0" relativeHeight="251701248" behindDoc="0" locked="0" layoutInCell="1" allowOverlap="1" wp14:anchorId="77BE8442" wp14:editId="3C619835">
                      <wp:simplePos x="0" y="0"/>
                      <wp:positionH relativeFrom="page">
                        <wp:posOffset>529134</wp:posOffset>
                      </wp:positionH>
                      <wp:positionV relativeFrom="page">
                        <wp:posOffset>4334767</wp:posOffset>
                      </wp:positionV>
                      <wp:extent cx="2487930" cy="1622425"/>
                      <wp:effectExtent l="0" t="0" r="0" b="3175"/>
                      <wp:wrapThrough wrapText="bothSides">
                        <wp:wrapPolygon edited="0">
                          <wp:start x="221" y="0"/>
                          <wp:lineTo x="221" y="21304"/>
                          <wp:lineTo x="21170" y="21304"/>
                          <wp:lineTo x="21170" y="0"/>
                          <wp:lineTo x="221" y="0"/>
                        </wp:wrapPolygon>
                      </wp:wrapThrough>
                      <wp:docPr id="50" name="Text Box 50"/>
                      <wp:cNvGraphicFramePr/>
                      <a:graphic xmlns:a="http://schemas.openxmlformats.org/drawingml/2006/main">
                        <a:graphicData uri="http://schemas.microsoft.com/office/word/2010/wordprocessingShape">
                          <wps:wsp>
                            <wps:cNvSpPr txBox="1"/>
                            <wps:spPr>
                              <a:xfrm>
                                <a:off x="0" y="0"/>
                                <a:ext cx="2487930" cy="162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B1E2E4F" w14:textId="77777777" w:rsidR="001F7669" w:rsidRPr="00E175CC" w:rsidRDefault="001F7669" w:rsidP="001F7669">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75C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Me’taleyin</w:t>
                                  </w:r>
                                </w:p>
                                <w:p w14:paraId="2FE37B38" w14:textId="77777777" w:rsidR="001F7669" w:rsidRPr="003D5984" w:rsidRDefault="001F7669" w:rsidP="001F7669">
                                  <w:pPr>
                                    <w:jc w:val="center"/>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(may-de-lane)</w:t>
                                  </w:r>
                                </w:p>
                                <w:p w14:paraId="44FAEA1C" w14:textId="77777777" w:rsidR="001F7669" w:rsidRPr="00E175CC" w:rsidRDefault="001F7669" w:rsidP="001F7669">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75C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How are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8442" id="Text Box 50" o:spid="_x0000_s1032" type="#_x0000_t202" style="position:absolute;margin-left:41.65pt;margin-top:341.3pt;width:195.9pt;height:127.75pt;z-index:2517012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" filled="f" stroked="f">
                      <v:textbox>
                        <w:txbxContent>
                          <w:p w14:paraId="5B1E2E4F" w14:textId="77777777" w:rsidR="001F7669" w:rsidRPr="00E175CC" w:rsidRDefault="001F7669" w:rsidP="001F7669">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75C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Me’taleyin</w:t>
                            </w:r>
                          </w:p>
                          <w:p w14:paraId="2FE37B38" w14:textId="77777777" w:rsidR="001F7669" w:rsidRPr="003D5984" w:rsidRDefault="001F7669" w:rsidP="001F7669">
                            <w:pPr>
                              <w:jc w:val="center"/>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(may-de-lane)</w:t>
                            </w:r>
                          </w:p>
                          <w:p w14:paraId="44FAEA1C" w14:textId="77777777" w:rsidR="001F7669" w:rsidRPr="00E175CC" w:rsidRDefault="001F7669" w:rsidP="001F7669">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75C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How are you?</w:t>
                            </w:r>
                          </w:p>
                        </w:txbxContent>
                      </v:textbox>
                      <w10:wrap type="through" anchorx="page" anchory="page"/>
                    </v:shape>
                  </w:pict>
                </mc:Fallback>
              </mc:AlternateContent>
            </w:r>
          </w:p>
        </w:tc>
      </w:tr>
      <w:tr w:rsidR="00400182" w14:paraId="62F02E36" w14:textId="77777777" w:rsidTr="001F7669">
        <w:trPr>
          <w:trHeight w:val="298"/>
          <w:jc w:val="center"/>
        </w:trPr>
        <w:tc>
          <w:tcPr>
            <w:tcW w:w="4737" w:type="dxa"/>
          </w:tcPr>
          <w:p w14:paraId="1A7B2717" w14:textId="799313C4" w:rsidR="00A75D86" w:rsidRDefault="00F625F4" w:rsidP="00BD2FB4">
            <w:r>
              <w:rPr>
                <w:noProof/>
              </w:rPr>
              <w:lastRenderedPageBreak/>
              <mc:AlternateContent>
                <mc:Choice Requires="wps">
                  <w:drawing>
                    <wp:anchor distT="0" distB="0" distL="114300" distR="114300" simplePos="0" relativeHeight="251693056" behindDoc="0" locked="0" layoutInCell="1" allowOverlap="1" wp14:anchorId="5F891281" wp14:editId="1B003680">
                      <wp:simplePos x="0" y="0"/>
                      <wp:positionH relativeFrom="page">
                        <wp:posOffset>-426085</wp:posOffset>
                      </wp:positionH>
                      <wp:positionV relativeFrom="page">
                        <wp:posOffset>-825500</wp:posOffset>
                      </wp:positionV>
                      <wp:extent cx="6944360" cy="3073400"/>
                      <wp:effectExtent l="0" t="0" r="254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360" cy="3073400"/>
                              </a:xfrm>
                              <a:prstGeom prst="rect">
                                <a:avLst/>
                              </a:prstGeom>
                              <a:gradFill rotWithShape="0">
                                <a:gsLst>
                                  <a:gs pos="0">
                                    <a:schemeClr val="bg1">
                                      <a:lumMod val="95000"/>
                                    </a:schemeClr>
                                  </a:gs>
                                  <a:gs pos="100000">
                                    <a:srgbClr val="92D050"/>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7B142F79" w14:textId="77777777" w:rsidR="00F625F4" w:rsidRDefault="00F625F4" w:rsidP="00BD2FB4">
                                  <w:pPr>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1ABF21F1" w14:textId="77777777" w:rsidR="00F625F4" w:rsidRDefault="00F625F4" w:rsidP="00BD2FB4">
                                  <w:pPr>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179A3384" w14:textId="77777777" w:rsidR="00F625F4" w:rsidRDefault="00F625F4" w:rsidP="00BD2FB4">
                                  <w:pPr>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11169283" w14:textId="4EC285F7" w:rsidR="00BD2FB4" w:rsidRPr="002E6A1F" w:rsidRDefault="00BD2FB4" w:rsidP="00BD2FB4">
                                  <w:pPr>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E6A1F">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Parents…</w:t>
                                  </w:r>
                                </w:p>
                                <w:p w14:paraId="5328CE82" w14:textId="12A28427" w:rsidR="00BD2FB4" w:rsidRPr="002E6A1F" w:rsidRDefault="00BD2FB4" w:rsidP="00BD2FB4">
                                  <w:pPr>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E6A1F">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Talking about what we think and feel is important. But, just as important is the skill of listening. Listening is a skill that our children are encouraged to get better at in school. At home, listening is also a skill that you want to encourage. When someone listens to u</w:t>
                                  </w:r>
                                  <w:r w:rsidR="00F507E0" w:rsidRPr="002E6A1F">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 we know they care about us. In PATHS</w:t>
                                  </w:r>
                                  <w:r w:rsidR="00F507E0" w:rsidRPr="002E6A1F">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sym w:font="Symbol" w:char="F0D2"/>
                                  </w:r>
                                  <w:r w:rsidR="00F507E0" w:rsidRPr="002E6A1F">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time, we learn that listening to each other is just as important as being able to talk about ideas, feeling and share information. If no one listens, we cannot solve problems. If no one listens, we cannot share ideas. If no one listens to us we do not feel valued. Our students are important to us all. Let’s listen to them and encourage them to listen to us too.</w:t>
                                  </w:r>
                                </w:p>
                                <w:p w14:paraId="29FF76DB" w14:textId="6CA2F86E" w:rsidR="00BD2FB4" w:rsidRDefault="00BD2FB4" w:rsidP="00BD2FB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91281" id="Rectangle 38" o:spid="_x0000_s1034" style="position:absolute;margin-left:-33.55pt;margin-top:-65pt;width:546.8pt;height:24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" fillcolor="#f2f2f2 [3052]" stroked="f">
                      <v:fill color2="#92d050" focus="100%" type="gradient"/>
                      <v:textbox inset=",7.2pt,,7.2pt">
                        <w:txbxContent>
                          <w:p w14:paraId="7B142F79" w14:textId="77777777" w:rsidR="00F625F4" w:rsidRDefault="00F625F4" w:rsidP="00BD2FB4">
                            <w:pPr>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1ABF21F1" w14:textId="77777777" w:rsidR="00F625F4" w:rsidRDefault="00F625F4" w:rsidP="00BD2FB4">
                            <w:pPr>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179A3384" w14:textId="77777777" w:rsidR="00F625F4" w:rsidRDefault="00F625F4" w:rsidP="00BD2FB4">
                            <w:pPr>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11169283" w14:textId="4EC285F7" w:rsidR="00BD2FB4" w:rsidRPr="002E6A1F" w:rsidRDefault="00BD2FB4" w:rsidP="00BD2FB4">
                            <w:pPr>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E6A1F">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Parents…</w:t>
                            </w:r>
                          </w:p>
                          <w:p w14:paraId="5328CE82" w14:textId="12A28427" w:rsidR="00BD2FB4" w:rsidRPr="002E6A1F" w:rsidRDefault="00BD2FB4" w:rsidP="00BD2FB4">
                            <w:pPr>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E6A1F">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Talking about what we think and feel is important. But, just as important is the skill of listening. Listening is a skill that our children are encouraged to get better at in school. At home, listening is also a skill that you want to encourage. When someone listens to u</w:t>
                            </w:r>
                            <w:r w:rsidR="00F507E0" w:rsidRPr="002E6A1F">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 we know they care about us. In PATHS</w:t>
                            </w:r>
                            <w:r w:rsidR="00F507E0" w:rsidRPr="002E6A1F">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sym w:font="Symbol" w:char="F0D2"/>
                            </w:r>
                            <w:r w:rsidR="00F507E0" w:rsidRPr="002E6A1F">
                              <w:rPr>
                                <w:bCs/>
                                <w:color w:val="000000" w:themeColor="text1"/>
                                <w:sz w:val="26"/>
                                <w:szCs w:val="2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time, we learn that listening to each other is just as important as being able to talk about ideas, feeling and share information. If no one listens, we cannot solve problems. If no one listens, we cannot share ideas. If no one listens to us we do not feel valued. Our students are important to us all. Let’s listen to them and encourage them to listen to us too.</w:t>
                            </w:r>
                          </w:p>
                          <w:p w14:paraId="29FF76DB" w14:textId="6CA2F86E" w:rsidR="00BD2FB4" w:rsidRDefault="00BD2FB4" w:rsidP="00BD2FB4"/>
                        </w:txbxContent>
                      </v:textbox>
                      <w10:wrap anchorx="page" anchory="page"/>
                    </v:rect>
                  </w:pict>
                </mc:Fallback>
              </mc:AlternateContent>
            </w:r>
          </w:p>
        </w:tc>
        <w:tc>
          <w:tcPr>
            <w:tcW w:w="24" w:type="dxa"/>
          </w:tcPr>
          <w:p w14:paraId="019754E2" w14:textId="77777777" w:rsidR="00400182" w:rsidRDefault="00400182"/>
        </w:tc>
        <w:tc>
          <w:tcPr>
            <w:tcW w:w="4738" w:type="dxa"/>
            <w:vAlign w:val="center"/>
          </w:tcPr>
          <w:p w14:paraId="07159B36" w14:textId="62EE78A2" w:rsidR="00400182" w:rsidRDefault="00400182"/>
        </w:tc>
      </w:tr>
    </w:tbl>
    <w:p w14:paraId="779A5F84" w14:textId="2480BB02" w:rsidR="00B61C82" w:rsidRDefault="00F625F4">
      <w:pPr>
        <w:spacing w:line="288" w:lineRule="auto"/>
      </w:pPr>
      <w:r>
        <w:rPr>
          <w:rFonts w:cs="Tahoma"/>
          <w:b/>
          <w:noProof/>
          <w:color w:val="586215" w:themeColor="accent6"/>
          <w:sz w:val="32"/>
          <w:szCs w:val="32"/>
        </w:rPr>
        <mc:AlternateContent>
          <mc:Choice Requires="wps">
            <w:drawing>
              <wp:anchor distT="0" distB="0" distL="114300" distR="114300" simplePos="0" relativeHeight="251694080" behindDoc="0" locked="0" layoutInCell="1" allowOverlap="1" wp14:anchorId="3ECB6FA5" wp14:editId="3601F788">
                <wp:simplePos x="0" y="0"/>
                <wp:positionH relativeFrom="column">
                  <wp:posOffset>1046480</wp:posOffset>
                </wp:positionH>
                <wp:positionV relativeFrom="paragraph">
                  <wp:posOffset>-787400</wp:posOffset>
                </wp:positionV>
                <wp:extent cx="5024063" cy="48288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024063" cy="482885"/>
                        </a:xfrm>
                        <a:prstGeom prst="rect">
                          <a:avLst/>
                        </a:prstGeom>
                        <a:noFill/>
                        <a:ln w="6350">
                          <a:noFill/>
                        </a:ln>
                      </wps:spPr>
                      <wps:txbx>
                        <w:txbxContent>
                          <w:p w14:paraId="5F211C42" w14:textId="77777777" w:rsidR="00BD2FB4" w:rsidRPr="00FC1995" w:rsidRDefault="00BD2FB4" w:rsidP="00BD2FB4">
                            <w:pPr>
                              <w:spacing w:line="360" w:lineRule="auto"/>
                              <w:jc w:val="center"/>
                              <w:rPr>
                                <w:rFonts w:cs="Tahoma"/>
                                <w:b/>
                                <w:color w:val="586215" w:themeColor="accent6"/>
                                <w:sz w:val="32"/>
                                <w:szCs w:val="32"/>
                              </w:rPr>
                            </w:pPr>
                            <w:r w:rsidRPr="00FC1995">
                              <w:rPr>
                                <w:rFonts w:cs="Tahoma"/>
                                <w:b/>
                                <w:color w:val="586215" w:themeColor="accent6"/>
                                <w:sz w:val="32"/>
                                <w:szCs w:val="32"/>
                              </w:rPr>
                              <w:t>PATHS</w:t>
                            </w:r>
                            <w:r w:rsidRPr="00E93913">
                              <w:rPr>
                                <w:rFonts w:cs="Arial"/>
                                <w:b/>
                                <w:bCs/>
                                <w:color w:val="000000" w:themeColor="text1"/>
                                <w:sz w:val="22"/>
                                <w:szCs w:val="22"/>
                              </w:rPr>
                              <w:t>®</w:t>
                            </w:r>
                            <w:r w:rsidRPr="00FC1995">
                              <w:rPr>
                                <w:rFonts w:cs="Tahoma"/>
                                <w:b/>
                                <w:color w:val="586215" w:themeColor="accent6"/>
                                <w:sz w:val="32"/>
                                <w:szCs w:val="32"/>
                              </w:rPr>
                              <w:t xml:space="preserve"> in our school</w:t>
                            </w:r>
                            <w:r>
                              <w:rPr>
                                <w:rFonts w:cs="Tahoma"/>
                                <w:b/>
                                <w:color w:val="586215" w:themeColor="accent6"/>
                                <w:sz w:val="32"/>
                                <w:szCs w:val="32"/>
                              </w:rPr>
                              <w:t>….</w:t>
                            </w:r>
                          </w:p>
                          <w:p w14:paraId="6B8C2B67" w14:textId="77777777" w:rsidR="00BD2FB4" w:rsidRDefault="00BD2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B6FA5" id="Text Box 61" o:spid="_x0000_s1035" type="#_x0000_t202" style="position:absolute;margin-left:82.4pt;margin-top:-62pt;width:395.6pt;height:3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" filled="f" stroked="f" strokeweight=".5pt">
                <v:textbox>
                  <w:txbxContent>
                    <w:p w14:paraId="5F211C42" w14:textId="77777777" w:rsidR="00BD2FB4" w:rsidRPr="00FC1995" w:rsidRDefault="00BD2FB4" w:rsidP="00BD2FB4">
                      <w:pPr>
                        <w:spacing w:line="360" w:lineRule="auto"/>
                        <w:jc w:val="center"/>
                        <w:rPr>
                          <w:rFonts w:cs="Tahoma"/>
                          <w:b/>
                          <w:color w:val="586215" w:themeColor="accent6"/>
                          <w:sz w:val="32"/>
                          <w:szCs w:val="32"/>
                        </w:rPr>
                      </w:pPr>
                      <w:r w:rsidRPr="00FC1995">
                        <w:rPr>
                          <w:rFonts w:cs="Tahoma"/>
                          <w:b/>
                          <w:color w:val="586215" w:themeColor="accent6"/>
                          <w:sz w:val="32"/>
                          <w:szCs w:val="32"/>
                        </w:rPr>
                        <w:t>PATHS</w:t>
                      </w:r>
                      <w:r w:rsidRPr="00E93913">
                        <w:rPr>
                          <w:rFonts w:cs="Arial"/>
                          <w:b/>
                          <w:bCs/>
                          <w:color w:val="000000" w:themeColor="text1"/>
                          <w:sz w:val="22"/>
                          <w:szCs w:val="22"/>
                        </w:rPr>
                        <w:t>®</w:t>
                      </w:r>
                      <w:r w:rsidRPr="00FC1995">
                        <w:rPr>
                          <w:rFonts w:cs="Tahoma"/>
                          <w:b/>
                          <w:color w:val="586215" w:themeColor="accent6"/>
                          <w:sz w:val="32"/>
                          <w:szCs w:val="32"/>
                        </w:rPr>
                        <w:t xml:space="preserve"> in our school</w:t>
                      </w:r>
                      <w:r>
                        <w:rPr>
                          <w:rFonts w:cs="Tahoma"/>
                          <w:b/>
                          <w:color w:val="586215" w:themeColor="accent6"/>
                          <w:sz w:val="32"/>
                          <w:szCs w:val="32"/>
                        </w:rPr>
                        <w:t>….</w:t>
                      </w:r>
                    </w:p>
                    <w:p w14:paraId="6B8C2B67" w14:textId="77777777" w:rsidR="00BD2FB4" w:rsidRDefault="00BD2FB4"/>
                  </w:txbxContent>
                </v:textbox>
              </v:shape>
            </w:pict>
          </mc:Fallback>
        </mc:AlternateContent>
      </w:r>
      <w:r w:rsidR="00A545D7">
        <w:rPr>
          <w:rFonts w:cs="Tahoma"/>
          <w:b/>
          <w:noProof/>
          <w:color w:val="586215" w:themeColor="accent6"/>
          <w:sz w:val="32"/>
          <w:szCs w:val="32"/>
        </w:rPr>
        <w:drawing>
          <wp:anchor distT="0" distB="0" distL="114300" distR="114300" simplePos="0" relativeHeight="251717632" behindDoc="0" locked="0" layoutInCell="1" allowOverlap="1" wp14:anchorId="5F9CC1A0" wp14:editId="757CF15E">
            <wp:simplePos x="0" y="0"/>
            <wp:positionH relativeFrom="page">
              <wp:posOffset>495300</wp:posOffset>
            </wp:positionH>
            <wp:positionV relativeFrom="page">
              <wp:posOffset>431800</wp:posOffset>
            </wp:positionV>
            <wp:extent cx="647700" cy="838200"/>
            <wp:effectExtent l="0" t="0" r="0" b="0"/>
            <wp:wrapTight wrapText="bothSides">
              <wp:wrapPolygon edited="0">
                <wp:start x="0" y="0"/>
                <wp:lineTo x="0" y="21273"/>
                <wp:lineTo x="21176" y="21273"/>
                <wp:lineTo x="21176" y="0"/>
                <wp:lineTo x="0" y="0"/>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53275" w14:textId="6D1F842E" w:rsidR="00B61C82" w:rsidRDefault="00B61C82">
      <w:pPr>
        <w:spacing w:line="288" w:lineRule="auto"/>
      </w:pPr>
    </w:p>
    <w:p w14:paraId="619D05FD" w14:textId="3343B00A" w:rsidR="00B61C82" w:rsidRDefault="00B61C82">
      <w:pPr>
        <w:spacing w:line="288" w:lineRule="auto"/>
      </w:pPr>
    </w:p>
    <w:p w14:paraId="546BFA0E" w14:textId="21E23DC4" w:rsidR="00B61C82" w:rsidRDefault="00B61C82">
      <w:pPr>
        <w:spacing w:line="288" w:lineRule="auto"/>
      </w:pPr>
    </w:p>
    <w:p w14:paraId="2F75F7AA" w14:textId="520FC083" w:rsidR="00B61C82" w:rsidRDefault="00B61C82">
      <w:pPr>
        <w:spacing w:line="288" w:lineRule="auto"/>
      </w:pPr>
    </w:p>
    <w:p w14:paraId="4C11189E" w14:textId="31448556" w:rsidR="00B61C82" w:rsidRDefault="00F625F4">
      <w:pPr>
        <w:spacing w:line="288" w:lineRule="auto"/>
      </w:pPr>
      <w:r>
        <w:rPr>
          <w:noProof/>
        </w:rPr>
        <mc:AlternateContent>
          <mc:Choice Requires="wps">
            <w:drawing>
              <wp:anchor distT="0" distB="0" distL="114300" distR="114300" simplePos="0" relativeHeight="251696128" behindDoc="0" locked="0" layoutInCell="1" allowOverlap="1" wp14:anchorId="48DE9C13" wp14:editId="3E200FF1">
                <wp:simplePos x="0" y="0"/>
                <wp:positionH relativeFrom="column">
                  <wp:posOffset>-201930</wp:posOffset>
                </wp:positionH>
                <wp:positionV relativeFrom="paragraph">
                  <wp:posOffset>247015</wp:posOffset>
                </wp:positionV>
                <wp:extent cx="6944360" cy="3187700"/>
                <wp:effectExtent l="0" t="0" r="15240" b="12700"/>
                <wp:wrapNone/>
                <wp:docPr id="7" name="Text Box 7"/>
                <wp:cNvGraphicFramePr/>
                <a:graphic xmlns:a="http://schemas.openxmlformats.org/drawingml/2006/main">
                  <a:graphicData uri="http://schemas.microsoft.com/office/word/2010/wordprocessingShape">
                    <wps:wsp>
                      <wps:cNvSpPr txBox="1"/>
                      <wps:spPr>
                        <a:xfrm>
                          <a:off x="0" y="0"/>
                          <a:ext cx="6944360" cy="3187700"/>
                        </a:xfrm>
                        <a:prstGeom prst="rect">
                          <a:avLst/>
                        </a:prstGeom>
                        <a:solidFill>
                          <a:schemeClr val="lt1"/>
                        </a:solidFill>
                        <a:ln w="6350">
                          <a:solidFill>
                            <a:prstClr val="black"/>
                          </a:solidFill>
                        </a:ln>
                      </wps:spPr>
                      <wps:txbx>
                        <w:txbxContent>
                          <w:p w14:paraId="66058E90" w14:textId="77777777" w:rsidR="00AC6EAA" w:rsidRDefault="00AC6EAA" w:rsidP="0099122C">
                            <w:pPr>
                              <w:widowControl w:val="0"/>
                              <w:autoSpaceDE w:val="0"/>
                              <w:autoSpaceDN w:val="0"/>
                              <w:adjustRightInd w:val="0"/>
                              <w:jc w:val="center"/>
                              <w:rPr>
                                <w:rFonts w:cs="Hoefler Text"/>
                                <w:b/>
                                <w:bCs/>
                                <w:color w:val="C00000"/>
                                <w:sz w:val="28"/>
                                <w:szCs w:val="28"/>
                              </w:rPr>
                            </w:pPr>
                          </w:p>
                          <w:p w14:paraId="7A89AB19" w14:textId="451587BF" w:rsidR="00982F52" w:rsidRPr="0099122C" w:rsidRDefault="00982F52" w:rsidP="0099122C">
                            <w:pPr>
                              <w:widowControl w:val="0"/>
                              <w:autoSpaceDE w:val="0"/>
                              <w:autoSpaceDN w:val="0"/>
                              <w:adjustRightInd w:val="0"/>
                              <w:jc w:val="center"/>
                              <w:rPr>
                                <w:rFonts w:cs="Hoefler Text"/>
                                <w:b/>
                                <w:bCs/>
                                <w:color w:val="C00000"/>
                                <w:sz w:val="28"/>
                                <w:szCs w:val="28"/>
                              </w:rPr>
                            </w:pPr>
                            <w:r w:rsidRPr="0099122C">
                              <w:rPr>
                                <w:rFonts w:cs="Hoefler Text"/>
                                <w:b/>
                                <w:bCs/>
                                <w:color w:val="C00000"/>
                                <w:sz w:val="28"/>
                                <w:szCs w:val="28"/>
                              </w:rPr>
                              <w:t>NEKAW NAQSI P+SIN</w:t>
                            </w:r>
                          </w:p>
                          <w:p w14:paraId="0E75C4F6" w14:textId="77777777" w:rsidR="00982F52" w:rsidRPr="0099122C" w:rsidRDefault="00982F52" w:rsidP="0099122C">
                            <w:pPr>
                              <w:widowControl w:val="0"/>
                              <w:autoSpaceDE w:val="0"/>
                              <w:autoSpaceDN w:val="0"/>
                              <w:adjustRightInd w:val="0"/>
                              <w:jc w:val="center"/>
                              <w:rPr>
                                <w:rFonts w:cs="Hoefler Text"/>
                                <w:b/>
                                <w:bCs/>
                                <w:color w:val="C00000"/>
                              </w:rPr>
                            </w:pPr>
                            <w:r w:rsidRPr="0099122C">
                              <w:rPr>
                                <w:rFonts w:cs="Hoefler Text"/>
                                <w:b/>
                                <w:bCs/>
                                <w:color w:val="C00000"/>
                              </w:rPr>
                              <w:t xml:space="preserve">We’re always at school </w:t>
                            </w:r>
                          </w:p>
                          <w:p w14:paraId="5711D3FA" w14:textId="77777777" w:rsidR="00982F52" w:rsidRPr="0099122C" w:rsidRDefault="00982F52" w:rsidP="0099122C">
                            <w:pPr>
                              <w:widowControl w:val="0"/>
                              <w:autoSpaceDE w:val="0"/>
                              <w:autoSpaceDN w:val="0"/>
                              <w:adjustRightInd w:val="0"/>
                              <w:jc w:val="center"/>
                              <w:rPr>
                                <w:rFonts w:cs="Hoefler Text"/>
                                <w:b/>
                                <w:bCs/>
                                <w:color w:val="C00000"/>
                              </w:rPr>
                            </w:pPr>
                            <w:r w:rsidRPr="0099122C">
                              <w:rPr>
                                <w:rFonts w:cs="Hoefler Text"/>
                                <w:b/>
                                <w:bCs/>
                                <w:color w:val="C00000"/>
                              </w:rPr>
                              <w:t>Perfect Attendance Program</w:t>
                            </w:r>
                          </w:p>
                          <w:p w14:paraId="110CB31A" w14:textId="77777777" w:rsidR="0099122C" w:rsidRDefault="00982F52" w:rsidP="00982F52">
                            <w:pPr>
                              <w:widowControl w:val="0"/>
                              <w:autoSpaceDE w:val="0"/>
                              <w:autoSpaceDN w:val="0"/>
                              <w:adjustRightInd w:val="0"/>
                              <w:spacing w:line="360" w:lineRule="auto"/>
                              <w:jc w:val="center"/>
                              <w:rPr>
                                <w:rFonts w:cs="American Typewriter"/>
                                <w:color w:val="000000" w:themeColor="text1"/>
                              </w:rPr>
                            </w:pPr>
                            <w:r w:rsidRPr="00E539B7">
                              <w:rPr>
                                <w:rFonts w:cs="American Typewriter"/>
                                <w:color w:val="000000" w:themeColor="text1"/>
                              </w:rPr>
                              <w:t>The goal is to promote attendance at school, encourage punctuality, and discourage tardiness. Every</w:t>
                            </w:r>
                            <w:r>
                              <w:rPr>
                                <w:rFonts w:cs="American Typewriter"/>
                                <w:color w:val="000000" w:themeColor="text1"/>
                              </w:rPr>
                              <w:t xml:space="preserve"> </w:t>
                            </w:r>
                            <w:r w:rsidRPr="00E539B7">
                              <w:rPr>
                                <w:rFonts w:cs="American Typewriter"/>
                                <w:color w:val="000000" w:themeColor="text1"/>
                              </w:rPr>
                              <w:t xml:space="preserve">day that a class has perfect attendance they will receive a letter from the phrase </w:t>
                            </w:r>
                          </w:p>
                          <w:p w14:paraId="61FE0A04" w14:textId="46F3C656" w:rsidR="00982F52" w:rsidRPr="00E539B7" w:rsidRDefault="00982F52" w:rsidP="00982F52">
                            <w:pPr>
                              <w:widowControl w:val="0"/>
                              <w:autoSpaceDE w:val="0"/>
                              <w:autoSpaceDN w:val="0"/>
                              <w:adjustRightInd w:val="0"/>
                              <w:spacing w:line="360" w:lineRule="auto"/>
                              <w:jc w:val="center"/>
                              <w:rPr>
                                <w:rFonts w:cs="American Typewriter"/>
                                <w:color w:val="000000" w:themeColor="text1"/>
                              </w:rPr>
                            </w:pPr>
                            <w:r w:rsidRPr="0099122C">
                              <w:rPr>
                                <w:rFonts w:cs="American Typewriter"/>
                                <w:b/>
                                <w:bCs/>
                                <w:color w:val="C00000"/>
                              </w:rPr>
                              <w:t>NEKAW NAQSI P+SIN</w:t>
                            </w:r>
                          </w:p>
                          <w:p w14:paraId="69D32061" w14:textId="77777777" w:rsidR="00982F52" w:rsidRPr="009E496A" w:rsidRDefault="00982F52" w:rsidP="00982F52">
                            <w:pPr>
                              <w:spacing w:line="360" w:lineRule="auto"/>
                              <w:jc w:val="center"/>
                              <w:rPr>
                                <w:rFonts w:cs="American Typewriter"/>
                                <w:color w:val="000000" w:themeColor="text1"/>
                              </w:rPr>
                            </w:pPr>
                            <w:r w:rsidRPr="00E539B7">
                              <w:rPr>
                                <w:rFonts w:cs="American Typewriter"/>
                                <w:color w:val="000000" w:themeColor="text1"/>
                              </w:rPr>
                              <w:t xml:space="preserve">The first class to spell out this phrase will receive a </w:t>
                            </w:r>
                            <w:r>
                              <w:rPr>
                                <w:rFonts w:cs="American Typewriter"/>
                                <w:color w:val="000000" w:themeColor="text1"/>
                              </w:rPr>
                              <w:t>special reward</w:t>
                            </w:r>
                            <w:r w:rsidRPr="00E539B7">
                              <w:rPr>
                                <w:rFonts w:cs="American Typewriter"/>
                                <w:color w:val="000000" w:themeColor="text1"/>
                              </w:rPr>
                              <w:t xml:space="preserve"> at the end of the week in which they won</w:t>
                            </w:r>
                            <w:r w:rsidRPr="003E3F61">
                              <w:rPr>
                                <w:rFonts w:cs="American Typewriter"/>
                                <w:color w:val="000000" w:themeColor="text1"/>
                              </w:rPr>
                              <w:t>.</w:t>
                            </w:r>
                          </w:p>
                          <w:p w14:paraId="638E1CC7" w14:textId="77777777" w:rsidR="00982F52" w:rsidRDefault="00982F52" w:rsidP="0098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E9C13" id="Text Box 7" o:spid="_x0000_s1036" type="#_x0000_t202" style="position:absolute;margin-left:-15.9pt;margin-top:19.45pt;width:546.8pt;height:2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" fillcolor="white [3201]" strokeweight=".5pt">
                <v:textbox>
                  <w:txbxContent>
                    <w:p w14:paraId="66058E90" w14:textId="77777777" w:rsidR="00AC6EAA" w:rsidRDefault="00AC6EAA" w:rsidP="0099122C">
                      <w:pPr>
                        <w:widowControl w:val="0"/>
                        <w:autoSpaceDE w:val="0"/>
                        <w:autoSpaceDN w:val="0"/>
                        <w:adjustRightInd w:val="0"/>
                        <w:jc w:val="center"/>
                        <w:rPr>
                          <w:rFonts w:cs="Hoefler Text"/>
                          <w:b/>
                          <w:bCs/>
                          <w:color w:val="C00000"/>
                          <w:sz w:val="28"/>
                          <w:szCs w:val="28"/>
                        </w:rPr>
                      </w:pPr>
                    </w:p>
                    <w:p w14:paraId="7A89AB19" w14:textId="451587BF" w:rsidR="00982F52" w:rsidRPr="0099122C" w:rsidRDefault="00982F52" w:rsidP="0099122C">
                      <w:pPr>
                        <w:widowControl w:val="0"/>
                        <w:autoSpaceDE w:val="0"/>
                        <w:autoSpaceDN w:val="0"/>
                        <w:adjustRightInd w:val="0"/>
                        <w:jc w:val="center"/>
                        <w:rPr>
                          <w:rFonts w:cs="Hoefler Text"/>
                          <w:b/>
                          <w:bCs/>
                          <w:color w:val="C00000"/>
                          <w:sz w:val="28"/>
                          <w:szCs w:val="28"/>
                        </w:rPr>
                      </w:pPr>
                      <w:r w:rsidRPr="0099122C">
                        <w:rPr>
                          <w:rFonts w:cs="Hoefler Text"/>
                          <w:b/>
                          <w:bCs/>
                          <w:color w:val="C00000"/>
                          <w:sz w:val="28"/>
                          <w:szCs w:val="28"/>
                        </w:rPr>
                        <w:t>NEKAW NAQSI P+SIN</w:t>
                      </w:r>
                    </w:p>
                    <w:p w14:paraId="0E75C4F6" w14:textId="77777777" w:rsidR="00982F52" w:rsidRPr="0099122C" w:rsidRDefault="00982F52" w:rsidP="0099122C">
                      <w:pPr>
                        <w:widowControl w:val="0"/>
                        <w:autoSpaceDE w:val="0"/>
                        <w:autoSpaceDN w:val="0"/>
                        <w:adjustRightInd w:val="0"/>
                        <w:jc w:val="center"/>
                        <w:rPr>
                          <w:rFonts w:cs="Hoefler Text"/>
                          <w:b/>
                          <w:bCs/>
                          <w:color w:val="C00000"/>
                        </w:rPr>
                      </w:pPr>
                      <w:r w:rsidRPr="0099122C">
                        <w:rPr>
                          <w:rFonts w:cs="Hoefler Text"/>
                          <w:b/>
                          <w:bCs/>
                          <w:color w:val="C00000"/>
                        </w:rPr>
                        <w:t xml:space="preserve">We’re always at school </w:t>
                      </w:r>
                    </w:p>
                    <w:p w14:paraId="5711D3FA" w14:textId="77777777" w:rsidR="00982F52" w:rsidRPr="0099122C" w:rsidRDefault="00982F52" w:rsidP="0099122C">
                      <w:pPr>
                        <w:widowControl w:val="0"/>
                        <w:autoSpaceDE w:val="0"/>
                        <w:autoSpaceDN w:val="0"/>
                        <w:adjustRightInd w:val="0"/>
                        <w:jc w:val="center"/>
                        <w:rPr>
                          <w:rFonts w:cs="Hoefler Text"/>
                          <w:b/>
                          <w:bCs/>
                          <w:color w:val="C00000"/>
                        </w:rPr>
                      </w:pPr>
                      <w:r w:rsidRPr="0099122C">
                        <w:rPr>
                          <w:rFonts w:cs="Hoefler Text"/>
                          <w:b/>
                          <w:bCs/>
                          <w:color w:val="C00000"/>
                        </w:rPr>
                        <w:t>Perfect Attendance Program</w:t>
                      </w:r>
                    </w:p>
                    <w:p w14:paraId="110CB31A" w14:textId="77777777" w:rsidR="0099122C" w:rsidRDefault="00982F52" w:rsidP="00982F52">
                      <w:pPr>
                        <w:widowControl w:val="0"/>
                        <w:autoSpaceDE w:val="0"/>
                        <w:autoSpaceDN w:val="0"/>
                        <w:adjustRightInd w:val="0"/>
                        <w:spacing w:line="360" w:lineRule="auto"/>
                        <w:jc w:val="center"/>
                        <w:rPr>
                          <w:rFonts w:cs="American Typewriter"/>
                          <w:color w:val="000000" w:themeColor="text1"/>
                        </w:rPr>
                      </w:pPr>
                      <w:r w:rsidRPr="00E539B7">
                        <w:rPr>
                          <w:rFonts w:cs="American Typewriter"/>
                          <w:color w:val="000000" w:themeColor="text1"/>
                        </w:rPr>
                        <w:t>The goal is to promote attendance at school, encourage punctuality, and discourage tardiness. Every</w:t>
                      </w:r>
                      <w:r>
                        <w:rPr>
                          <w:rFonts w:cs="American Typewriter"/>
                          <w:color w:val="000000" w:themeColor="text1"/>
                        </w:rPr>
                        <w:t xml:space="preserve"> </w:t>
                      </w:r>
                      <w:r w:rsidRPr="00E539B7">
                        <w:rPr>
                          <w:rFonts w:cs="American Typewriter"/>
                          <w:color w:val="000000" w:themeColor="text1"/>
                        </w:rPr>
                        <w:t xml:space="preserve">day that a class has perfect attendance they will receive a letter from the phrase </w:t>
                      </w:r>
                    </w:p>
                    <w:p w14:paraId="61FE0A04" w14:textId="46F3C656" w:rsidR="00982F52" w:rsidRPr="00E539B7" w:rsidRDefault="00982F52" w:rsidP="00982F52">
                      <w:pPr>
                        <w:widowControl w:val="0"/>
                        <w:autoSpaceDE w:val="0"/>
                        <w:autoSpaceDN w:val="0"/>
                        <w:adjustRightInd w:val="0"/>
                        <w:spacing w:line="360" w:lineRule="auto"/>
                        <w:jc w:val="center"/>
                        <w:rPr>
                          <w:rFonts w:cs="American Typewriter"/>
                          <w:color w:val="000000" w:themeColor="text1"/>
                        </w:rPr>
                      </w:pPr>
                      <w:r w:rsidRPr="0099122C">
                        <w:rPr>
                          <w:rFonts w:cs="American Typewriter"/>
                          <w:b/>
                          <w:bCs/>
                          <w:color w:val="C00000"/>
                        </w:rPr>
                        <w:t>NEKAW NAQSI P+SIN</w:t>
                      </w:r>
                    </w:p>
                    <w:p w14:paraId="69D32061" w14:textId="77777777" w:rsidR="00982F52" w:rsidRPr="009E496A" w:rsidRDefault="00982F52" w:rsidP="00982F52">
                      <w:pPr>
                        <w:spacing w:line="360" w:lineRule="auto"/>
                        <w:jc w:val="center"/>
                        <w:rPr>
                          <w:rFonts w:cs="American Typewriter"/>
                          <w:color w:val="000000" w:themeColor="text1"/>
                        </w:rPr>
                      </w:pPr>
                      <w:r w:rsidRPr="00E539B7">
                        <w:rPr>
                          <w:rFonts w:cs="American Typewriter"/>
                          <w:color w:val="000000" w:themeColor="text1"/>
                        </w:rPr>
                        <w:t xml:space="preserve">The first class to spell out this phrase will receive a </w:t>
                      </w:r>
                      <w:r>
                        <w:rPr>
                          <w:rFonts w:cs="American Typewriter"/>
                          <w:color w:val="000000" w:themeColor="text1"/>
                        </w:rPr>
                        <w:t>special reward</w:t>
                      </w:r>
                      <w:r w:rsidRPr="00E539B7">
                        <w:rPr>
                          <w:rFonts w:cs="American Typewriter"/>
                          <w:color w:val="000000" w:themeColor="text1"/>
                        </w:rPr>
                        <w:t xml:space="preserve"> at the end of the week in which they won</w:t>
                      </w:r>
                      <w:r w:rsidRPr="003E3F61">
                        <w:rPr>
                          <w:rFonts w:cs="American Typewriter"/>
                          <w:color w:val="000000" w:themeColor="text1"/>
                        </w:rPr>
                        <w:t>.</w:t>
                      </w:r>
                    </w:p>
                    <w:p w14:paraId="638E1CC7" w14:textId="77777777" w:rsidR="00982F52" w:rsidRDefault="00982F52" w:rsidP="00982F52"/>
                  </w:txbxContent>
                </v:textbox>
              </v:shape>
            </w:pict>
          </mc:Fallback>
        </mc:AlternateContent>
      </w:r>
    </w:p>
    <w:p w14:paraId="2246E752" w14:textId="08A01411" w:rsidR="00B61C82" w:rsidRDefault="00B61C82">
      <w:pPr>
        <w:spacing w:line="288" w:lineRule="auto"/>
      </w:pPr>
    </w:p>
    <w:p w14:paraId="3FB9F9BC" w14:textId="7272982A" w:rsidR="00683A5B" w:rsidRDefault="00683A5B">
      <w:pPr>
        <w:spacing w:line="288" w:lineRule="auto"/>
      </w:pPr>
    </w:p>
    <w:p w14:paraId="2D94156E" w14:textId="5A382351" w:rsidR="00683A5B" w:rsidRDefault="00683A5B">
      <w:pPr>
        <w:spacing w:line="288" w:lineRule="auto"/>
      </w:pPr>
    </w:p>
    <w:p w14:paraId="15961AE6" w14:textId="37AE1E97" w:rsidR="00683A5B" w:rsidRDefault="00683A5B">
      <w:pPr>
        <w:spacing w:line="288" w:lineRule="auto"/>
      </w:pPr>
    </w:p>
    <w:p w14:paraId="28DDC834" w14:textId="06066D00" w:rsidR="00683A5B" w:rsidRDefault="00683A5B">
      <w:pPr>
        <w:spacing w:line="288" w:lineRule="auto"/>
      </w:pPr>
    </w:p>
    <w:p w14:paraId="0C77175C" w14:textId="4C60821F" w:rsidR="00683A5B" w:rsidRDefault="00683A5B">
      <w:pPr>
        <w:spacing w:line="288" w:lineRule="auto"/>
      </w:pPr>
    </w:p>
    <w:p w14:paraId="414ABD5F" w14:textId="4AF46CC8" w:rsidR="00683A5B" w:rsidRDefault="00683A5B">
      <w:pPr>
        <w:spacing w:line="288" w:lineRule="auto"/>
      </w:pPr>
    </w:p>
    <w:p w14:paraId="6F1EBDD6" w14:textId="46D6C39D" w:rsidR="00683A5B" w:rsidRDefault="00683A5B">
      <w:pPr>
        <w:spacing w:line="288" w:lineRule="auto"/>
      </w:pPr>
    </w:p>
    <w:p w14:paraId="1D6E76EC" w14:textId="381B36AD" w:rsidR="00683A5B" w:rsidRDefault="00AC6EAA">
      <w:pPr>
        <w:spacing w:line="288" w:lineRule="auto"/>
      </w:pPr>
      <w:r>
        <w:rPr>
          <w:noProof/>
        </w:rPr>
        <mc:AlternateContent>
          <mc:Choice Requires="wps">
            <w:drawing>
              <wp:anchor distT="0" distB="0" distL="114300" distR="114300" simplePos="0" relativeHeight="251719680" behindDoc="0" locked="0" layoutInCell="1" allowOverlap="1" wp14:anchorId="6FDAF58D" wp14:editId="57B77888">
                <wp:simplePos x="0" y="0"/>
                <wp:positionH relativeFrom="page">
                  <wp:posOffset>393700</wp:posOffset>
                </wp:positionH>
                <wp:positionV relativeFrom="page">
                  <wp:posOffset>6540500</wp:posOffset>
                </wp:positionV>
                <wp:extent cx="6944360" cy="3022600"/>
                <wp:effectExtent l="0" t="0" r="0" b="0"/>
                <wp:wrapThrough wrapText="bothSides">
                  <wp:wrapPolygon edited="0">
                    <wp:start x="198" y="91"/>
                    <wp:lineTo x="198" y="21418"/>
                    <wp:lineTo x="21371" y="21418"/>
                    <wp:lineTo x="21371" y="91"/>
                    <wp:lineTo x="198" y="91"/>
                  </wp:wrapPolygon>
                </wp:wrapThrough>
                <wp:docPr id="160" name="Text Box 160"/>
                <wp:cNvGraphicFramePr/>
                <a:graphic xmlns:a="http://schemas.openxmlformats.org/drawingml/2006/main">
                  <a:graphicData uri="http://schemas.microsoft.com/office/word/2010/wordprocessingShape">
                    <wps:wsp>
                      <wps:cNvSpPr txBox="1"/>
                      <wps:spPr>
                        <a:xfrm>
                          <a:off x="0" y="0"/>
                          <a:ext cx="6944360" cy="3022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C4EEA8A" w14:textId="77777777" w:rsidR="001261A6" w:rsidRPr="00F625F4" w:rsidRDefault="001261A6" w:rsidP="001261A6">
                            <w:pPr>
                              <w:pStyle w:val="Heading1"/>
                              <w:jc w:val="center"/>
                              <w:rPr>
                                <w:rFonts w:asciiTheme="minorHAnsi" w:hAnsiTheme="minorHAnsi"/>
                                <w:b/>
                                <w:bCs/>
                                <w:color w:val="002060"/>
                                <w:sz w:val="28"/>
                                <w:szCs w:val="24"/>
                                <w:u w:val="single"/>
                              </w:rPr>
                            </w:pPr>
                            <w:r w:rsidRPr="00F625F4">
                              <w:rPr>
                                <w:rFonts w:asciiTheme="minorHAnsi" w:hAnsiTheme="minorHAnsi"/>
                                <w:b/>
                                <w:bCs/>
                                <w:color w:val="002060"/>
                                <w:sz w:val="28"/>
                                <w:szCs w:val="24"/>
                                <w:u w:val="single"/>
                              </w:rPr>
                              <w:t>Kelulk Mijipjewey – We Eat Good Food</w:t>
                            </w:r>
                          </w:p>
                          <w:p w14:paraId="6A888912" w14:textId="77777777" w:rsidR="001261A6" w:rsidRPr="00F625F4" w:rsidRDefault="001261A6" w:rsidP="001261A6">
                            <w:pPr>
                              <w:widowControl w:val="0"/>
                              <w:autoSpaceDE w:val="0"/>
                              <w:autoSpaceDN w:val="0"/>
                              <w:adjustRightInd w:val="0"/>
                              <w:jc w:val="center"/>
                              <w:rPr>
                                <w:rFonts w:cstheme="majorHAnsi"/>
                                <w:color w:val="0070C0"/>
                              </w:rPr>
                            </w:pPr>
                            <w:r w:rsidRPr="00F625F4">
                              <w:rPr>
                                <w:rFonts w:cstheme="majorHAnsi"/>
                                <w:color w:val="0070C0"/>
                              </w:rPr>
                              <w:t>At Natoaganeg School we do our best to impart a message to the students that promotes healthy foods and healthy food choices.</w:t>
                            </w:r>
                          </w:p>
                          <w:p w14:paraId="12FF68AF" w14:textId="77777777" w:rsidR="001261A6" w:rsidRPr="00F625F4" w:rsidRDefault="001261A6" w:rsidP="001261A6">
                            <w:pPr>
                              <w:widowControl w:val="0"/>
                              <w:autoSpaceDE w:val="0"/>
                              <w:autoSpaceDN w:val="0"/>
                              <w:adjustRightInd w:val="0"/>
                              <w:jc w:val="center"/>
                              <w:rPr>
                                <w:rFonts w:cstheme="majorHAnsi"/>
                                <w:color w:val="0070C0"/>
                              </w:rPr>
                            </w:pPr>
                            <w:r w:rsidRPr="00F625F4">
                              <w:rPr>
                                <w:rFonts w:cstheme="majorHAnsi"/>
                                <w:color w:val="0070C0"/>
                              </w:rPr>
                              <w:t xml:space="preserve"> One way we do this is by providing the children with a healthy and nutritious breakfast, mid-morning snack and lunch each day.</w:t>
                            </w:r>
                          </w:p>
                          <w:p w14:paraId="6B5FBFB0" w14:textId="77777777" w:rsidR="001261A6" w:rsidRPr="00F625F4" w:rsidRDefault="001261A6" w:rsidP="001261A6">
                            <w:pPr>
                              <w:widowControl w:val="0"/>
                              <w:autoSpaceDE w:val="0"/>
                              <w:autoSpaceDN w:val="0"/>
                              <w:adjustRightInd w:val="0"/>
                              <w:jc w:val="center"/>
                              <w:rPr>
                                <w:rFonts w:cstheme="majorHAnsi"/>
                                <w:color w:val="0070C0"/>
                              </w:rPr>
                            </w:pPr>
                            <w:r w:rsidRPr="00F625F4">
                              <w:rPr>
                                <w:rFonts w:cstheme="majorHAnsi"/>
                                <w:color w:val="0070C0"/>
                              </w:rPr>
                              <w:t xml:space="preserve">If children bring a snack or lunch from home, they should come prepared with a healthy choice that is low in sugar and sodium. </w:t>
                            </w:r>
                          </w:p>
                          <w:p w14:paraId="5349B308" w14:textId="77777777" w:rsidR="001261A6" w:rsidRPr="00F625F4" w:rsidRDefault="001261A6" w:rsidP="001261A6">
                            <w:pPr>
                              <w:widowControl w:val="0"/>
                              <w:autoSpaceDE w:val="0"/>
                              <w:autoSpaceDN w:val="0"/>
                              <w:adjustRightInd w:val="0"/>
                              <w:jc w:val="center"/>
                              <w:rPr>
                                <w:rFonts w:cstheme="majorHAnsi"/>
                                <w:color w:val="0070C0"/>
                              </w:rPr>
                            </w:pPr>
                            <w:r w:rsidRPr="00F625F4">
                              <w:rPr>
                                <w:rFonts w:cstheme="majorHAnsi"/>
                                <w:color w:val="0070C0"/>
                              </w:rPr>
                              <w:t>Some examples of an appropriate snack are:</w:t>
                            </w:r>
                          </w:p>
                          <w:p w14:paraId="4D66098E" w14:textId="77777777" w:rsidR="001261A6" w:rsidRPr="00F625F4" w:rsidRDefault="001261A6" w:rsidP="001261A6">
                            <w:pPr>
                              <w:widowControl w:val="0"/>
                              <w:autoSpaceDE w:val="0"/>
                              <w:autoSpaceDN w:val="0"/>
                              <w:adjustRightInd w:val="0"/>
                              <w:jc w:val="center"/>
                              <w:rPr>
                                <w:rFonts w:cstheme="majorHAnsi"/>
                                <w:color w:val="0070C0"/>
                              </w:rPr>
                            </w:pPr>
                            <w:r w:rsidRPr="00F625F4">
                              <w:rPr>
                                <w:rFonts w:cstheme="majorHAnsi"/>
                                <w:color w:val="0070C0"/>
                              </w:rPr>
                              <w:t>applesauce, fruits, veggies, cereal bar, granola, yogurt, cheese, crackers.</w:t>
                            </w:r>
                          </w:p>
                          <w:p w14:paraId="5E8969A5" w14:textId="77777777" w:rsidR="001261A6" w:rsidRPr="00F625F4" w:rsidRDefault="001261A6" w:rsidP="001261A6">
                            <w:pPr>
                              <w:widowControl w:val="0"/>
                              <w:autoSpaceDE w:val="0"/>
                              <w:autoSpaceDN w:val="0"/>
                              <w:adjustRightInd w:val="0"/>
                              <w:spacing w:line="276" w:lineRule="auto"/>
                              <w:jc w:val="center"/>
                              <w:rPr>
                                <w:rFonts w:cstheme="majorHAnsi"/>
                                <w:b/>
                                <w:color w:val="000000" w:themeColor="text1"/>
                                <w:u w:val="single" w:color="FFFFFF"/>
                              </w:rPr>
                            </w:pPr>
                            <w:r w:rsidRPr="00F625F4">
                              <w:rPr>
                                <w:rFonts w:cstheme="majorHAnsi"/>
                                <w:b/>
                                <w:color w:val="000000" w:themeColor="text1"/>
                                <w:u w:val="single" w:color="FFFFFF"/>
                              </w:rPr>
                              <w:t xml:space="preserve">Sugary snacks like chocolate, chips and cakes </w:t>
                            </w:r>
                            <w:r w:rsidRPr="00F625F4">
                              <w:rPr>
                                <w:rFonts w:cstheme="majorHAnsi"/>
                                <w:b/>
                                <w:color w:val="586215" w:themeColor="accent6"/>
                                <w:u w:val="single"/>
                              </w:rPr>
                              <w:t>should not</w:t>
                            </w:r>
                            <w:r w:rsidRPr="00F625F4">
                              <w:rPr>
                                <w:rFonts w:cstheme="majorHAnsi"/>
                                <w:b/>
                                <w:color w:val="000000" w:themeColor="text1"/>
                                <w:u w:val="single" w:color="FFFFFF"/>
                              </w:rPr>
                              <w:t xml:space="preserve"> be brought to school.</w:t>
                            </w:r>
                          </w:p>
                          <w:p w14:paraId="58A6CFB5" w14:textId="77777777" w:rsidR="001261A6" w:rsidRPr="008F0CE1" w:rsidRDefault="001261A6" w:rsidP="001261A6">
                            <w:pPr>
                              <w:widowControl w:val="0"/>
                              <w:autoSpaceDE w:val="0"/>
                              <w:autoSpaceDN w:val="0"/>
                              <w:adjustRightInd w:val="0"/>
                              <w:spacing w:line="276" w:lineRule="auto"/>
                              <w:rPr>
                                <w:rFonts w:asciiTheme="majorHAnsi" w:hAnsiTheme="majorHAnsi" w:cstheme="majorHAnsi"/>
                                <w:b/>
                                <w:color w:val="000000" w:themeColor="text1"/>
                                <w:sz w:val="26"/>
                                <w:szCs w:val="26"/>
                                <w:u w:val="single" w:color="FFFFFF"/>
                              </w:rPr>
                            </w:pPr>
                          </w:p>
                          <w:p w14:paraId="127B3AC2" w14:textId="77777777" w:rsidR="001261A6" w:rsidRPr="00D37AC9" w:rsidRDefault="001261A6" w:rsidP="001261A6">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F58D" id="Text Box 160" o:spid="_x0000_s1037" type="#_x0000_t202" style="position:absolute;margin-left:31pt;margin-top:515pt;width:546.8pt;height:238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" filled="f" stroked="f">
                <v:textbox>
                  <w:txbxContent>
                    <w:p w14:paraId="2C4EEA8A" w14:textId="77777777" w:rsidR="001261A6" w:rsidRPr="00F625F4" w:rsidRDefault="001261A6" w:rsidP="001261A6">
                      <w:pPr>
                        <w:pStyle w:val="Heading1"/>
                        <w:jc w:val="center"/>
                        <w:rPr>
                          <w:rFonts w:asciiTheme="minorHAnsi" w:hAnsiTheme="minorHAnsi"/>
                          <w:b/>
                          <w:bCs/>
                          <w:color w:val="002060"/>
                          <w:sz w:val="28"/>
                          <w:szCs w:val="24"/>
                          <w:u w:val="single"/>
                        </w:rPr>
                      </w:pPr>
                      <w:r w:rsidRPr="00F625F4">
                        <w:rPr>
                          <w:rFonts w:asciiTheme="minorHAnsi" w:hAnsiTheme="minorHAnsi"/>
                          <w:b/>
                          <w:bCs/>
                          <w:color w:val="002060"/>
                          <w:sz w:val="28"/>
                          <w:szCs w:val="24"/>
                          <w:u w:val="single"/>
                        </w:rPr>
                        <w:t>Kelulk Mijipjewey – We Eat Good Food</w:t>
                      </w:r>
                    </w:p>
                    <w:p w14:paraId="6A888912" w14:textId="77777777" w:rsidR="001261A6" w:rsidRPr="00F625F4" w:rsidRDefault="001261A6" w:rsidP="001261A6">
                      <w:pPr>
                        <w:widowControl w:val="0"/>
                        <w:autoSpaceDE w:val="0"/>
                        <w:autoSpaceDN w:val="0"/>
                        <w:adjustRightInd w:val="0"/>
                        <w:jc w:val="center"/>
                        <w:rPr>
                          <w:rFonts w:cstheme="majorHAnsi"/>
                          <w:color w:val="0070C0"/>
                        </w:rPr>
                      </w:pPr>
                      <w:r w:rsidRPr="00F625F4">
                        <w:rPr>
                          <w:rFonts w:cstheme="majorHAnsi"/>
                          <w:color w:val="0070C0"/>
                        </w:rPr>
                        <w:t>At Natoaganeg School we do our best to impart a message to the students that promotes healthy foods and healthy food choices.</w:t>
                      </w:r>
                    </w:p>
                    <w:p w14:paraId="12FF68AF" w14:textId="77777777" w:rsidR="001261A6" w:rsidRPr="00F625F4" w:rsidRDefault="001261A6" w:rsidP="001261A6">
                      <w:pPr>
                        <w:widowControl w:val="0"/>
                        <w:autoSpaceDE w:val="0"/>
                        <w:autoSpaceDN w:val="0"/>
                        <w:adjustRightInd w:val="0"/>
                        <w:jc w:val="center"/>
                        <w:rPr>
                          <w:rFonts w:cstheme="majorHAnsi"/>
                          <w:color w:val="0070C0"/>
                        </w:rPr>
                      </w:pPr>
                      <w:r w:rsidRPr="00F625F4">
                        <w:rPr>
                          <w:rFonts w:cstheme="majorHAnsi"/>
                          <w:color w:val="0070C0"/>
                        </w:rPr>
                        <w:t xml:space="preserve"> One way we do this is by providing the children with a healthy and nutritious breakfast, mid-morning snack and lunch each day.</w:t>
                      </w:r>
                    </w:p>
                    <w:p w14:paraId="6B5FBFB0" w14:textId="77777777" w:rsidR="001261A6" w:rsidRPr="00F625F4" w:rsidRDefault="001261A6" w:rsidP="001261A6">
                      <w:pPr>
                        <w:widowControl w:val="0"/>
                        <w:autoSpaceDE w:val="0"/>
                        <w:autoSpaceDN w:val="0"/>
                        <w:adjustRightInd w:val="0"/>
                        <w:jc w:val="center"/>
                        <w:rPr>
                          <w:rFonts w:cstheme="majorHAnsi"/>
                          <w:color w:val="0070C0"/>
                        </w:rPr>
                      </w:pPr>
                      <w:r w:rsidRPr="00F625F4">
                        <w:rPr>
                          <w:rFonts w:cstheme="majorHAnsi"/>
                          <w:color w:val="0070C0"/>
                        </w:rPr>
                        <w:t xml:space="preserve">If children bring a snack or lunch from home, they should come prepared with a healthy choice that is low in sugar and sodium. </w:t>
                      </w:r>
                    </w:p>
                    <w:p w14:paraId="5349B308" w14:textId="77777777" w:rsidR="001261A6" w:rsidRPr="00F625F4" w:rsidRDefault="001261A6" w:rsidP="001261A6">
                      <w:pPr>
                        <w:widowControl w:val="0"/>
                        <w:autoSpaceDE w:val="0"/>
                        <w:autoSpaceDN w:val="0"/>
                        <w:adjustRightInd w:val="0"/>
                        <w:jc w:val="center"/>
                        <w:rPr>
                          <w:rFonts w:cstheme="majorHAnsi"/>
                          <w:color w:val="0070C0"/>
                        </w:rPr>
                      </w:pPr>
                      <w:r w:rsidRPr="00F625F4">
                        <w:rPr>
                          <w:rFonts w:cstheme="majorHAnsi"/>
                          <w:color w:val="0070C0"/>
                        </w:rPr>
                        <w:t>Some examples of an appropriate snack are:</w:t>
                      </w:r>
                    </w:p>
                    <w:p w14:paraId="4D66098E" w14:textId="77777777" w:rsidR="001261A6" w:rsidRPr="00F625F4" w:rsidRDefault="001261A6" w:rsidP="001261A6">
                      <w:pPr>
                        <w:widowControl w:val="0"/>
                        <w:autoSpaceDE w:val="0"/>
                        <w:autoSpaceDN w:val="0"/>
                        <w:adjustRightInd w:val="0"/>
                        <w:jc w:val="center"/>
                        <w:rPr>
                          <w:rFonts w:cstheme="majorHAnsi"/>
                          <w:color w:val="0070C0"/>
                        </w:rPr>
                      </w:pPr>
                      <w:r w:rsidRPr="00F625F4">
                        <w:rPr>
                          <w:rFonts w:cstheme="majorHAnsi"/>
                          <w:color w:val="0070C0"/>
                        </w:rPr>
                        <w:t>applesauce, fruits, veggies, cereal bar, granola, yogurt, cheese, crackers.</w:t>
                      </w:r>
                    </w:p>
                    <w:p w14:paraId="5E8969A5" w14:textId="77777777" w:rsidR="001261A6" w:rsidRPr="00F625F4" w:rsidRDefault="001261A6" w:rsidP="001261A6">
                      <w:pPr>
                        <w:widowControl w:val="0"/>
                        <w:autoSpaceDE w:val="0"/>
                        <w:autoSpaceDN w:val="0"/>
                        <w:adjustRightInd w:val="0"/>
                        <w:spacing w:line="276" w:lineRule="auto"/>
                        <w:jc w:val="center"/>
                        <w:rPr>
                          <w:rFonts w:cstheme="majorHAnsi"/>
                          <w:b/>
                          <w:color w:val="000000" w:themeColor="text1"/>
                          <w:u w:val="single" w:color="FFFFFF"/>
                        </w:rPr>
                      </w:pPr>
                      <w:r w:rsidRPr="00F625F4">
                        <w:rPr>
                          <w:rFonts w:cstheme="majorHAnsi"/>
                          <w:b/>
                          <w:color w:val="000000" w:themeColor="text1"/>
                          <w:u w:val="single" w:color="FFFFFF"/>
                        </w:rPr>
                        <w:t xml:space="preserve">Sugary snacks like chocolate, chips and cakes </w:t>
                      </w:r>
                      <w:r w:rsidRPr="00F625F4">
                        <w:rPr>
                          <w:rFonts w:cstheme="majorHAnsi"/>
                          <w:b/>
                          <w:color w:val="586215" w:themeColor="accent6"/>
                          <w:u w:val="single"/>
                        </w:rPr>
                        <w:t>should not</w:t>
                      </w:r>
                      <w:r w:rsidRPr="00F625F4">
                        <w:rPr>
                          <w:rFonts w:cstheme="majorHAnsi"/>
                          <w:b/>
                          <w:color w:val="000000" w:themeColor="text1"/>
                          <w:u w:val="single" w:color="FFFFFF"/>
                        </w:rPr>
                        <w:t xml:space="preserve"> be brought to school.</w:t>
                      </w:r>
                    </w:p>
                    <w:p w14:paraId="58A6CFB5" w14:textId="77777777" w:rsidR="001261A6" w:rsidRPr="008F0CE1" w:rsidRDefault="001261A6" w:rsidP="001261A6">
                      <w:pPr>
                        <w:widowControl w:val="0"/>
                        <w:autoSpaceDE w:val="0"/>
                        <w:autoSpaceDN w:val="0"/>
                        <w:adjustRightInd w:val="0"/>
                        <w:spacing w:line="276" w:lineRule="auto"/>
                        <w:rPr>
                          <w:rFonts w:asciiTheme="majorHAnsi" w:hAnsiTheme="majorHAnsi" w:cstheme="majorHAnsi"/>
                          <w:b/>
                          <w:color w:val="000000" w:themeColor="text1"/>
                          <w:sz w:val="26"/>
                          <w:szCs w:val="26"/>
                          <w:u w:val="single" w:color="FFFFFF"/>
                        </w:rPr>
                      </w:pPr>
                    </w:p>
                    <w:p w14:paraId="127B3AC2" w14:textId="77777777" w:rsidR="001261A6" w:rsidRPr="00D37AC9" w:rsidRDefault="001261A6" w:rsidP="001261A6">
                      <w:pPr>
                        <w:pStyle w:val="Heading1"/>
                      </w:pPr>
                    </w:p>
                  </w:txbxContent>
                </v:textbox>
                <w10:wrap type="through" anchorx="page" anchory="page"/>
              </v:shape>
            </w:pict>
          </mc:Fallback>
        </mc:AlternateContent>
      </w:r>
    </w:p>
    <w:p w14:paraId="55C6644A" w14:textId="31C92D52" w:rsidR="00683A5B" w:rsidRDefault="00683A5B">
      <w:pPr>
        <w:spacing w:line="288" w:lineRule="auto"/>
      </w:pPr>
    </w:p>
    <w:p w14:paraId="58A61F8C" w14:textId="0DDC6E05" w:rsidR="0075368A" w:rsidRPr="003B4515" w:rsidRDefault="00AC6EAA" w:rsidP="0075368A">
      <w:pPr>
        <w:shd w:val="clear" w:color="auto" w:fill="FFFFFF"/>
        <w:jc w:val="center"/>
        <w:textAlignment w:val="baseline"/>
        <w:rPr>
          <w:rFonts w:ascii="Trebuchet MS" w:eastAsia="Times New Roman" w:hAnsi="Trebuchet MS" w:cs="Calibri"/>
          <w:b/>
          <w:bCs/>
          <w:color w:val="000000"/>
          <w:sz w:val="72"/>
          <w:szCs w:val="72"/>
          <w14:textFill>
            <w14:gradFill>
              <w14:gsLst>
                <w14:gs w14:pos="0">
                  <w14:srgbClr w14:val="92D050"/>
                </w14:gs>
                <w14:gs w14:pos="35000">
                  <w14:schemeClr w14:val="accent3">
                    <w14:lumMod w14:val="60000"/>
                    <w14:lumOff w14:val="40000"/>
                  </w14:schemeClr>
                </w14:gs>
                <w14:gs w14:pos="88000">
                  <w14:schemeClr w14:val="accent6"/>
                </w14:gs>
              </w14:gsLst>
              <w14:lin w14:ang="2700000" w14:scaled="0"/>
            </w14:gradFill>
          </w14:textFill>
        </w:rPr>
      </w:pPr>
      <w:r>
        <mc:AlternateContent>
          <mc:Choice Requires="wps">
            <w:drawing>
              <wp:anchor distT="0" distB="0" distL="114300" distR="114300" simplePos="0" relativeHeight="251738112" behindDoc="0" locked="0" layoutInCell="1" allowOverlap="1" wp14:anchorId="3B85FC23" wp14:editId="4764F462">
                <wp:simplePos x="0" y="0"/>
                <wp:positionH relativeFrom="column">
                  <wp:posOffset>410210</wp:posOffset>
                </wp:positionH>
                <wp:positionV relativeFrom="paragraph">
                  <wp:posOffset>51435</wp:posOffset>
                </wp:positionV>
                <wp:extent cx="5751918" cy="754912"/>
                <wp:effectExtent l="0" t="0" r="1270" b="0"/>
                <wp:wrapNone/>
                <wp:docPr id="19" name="Text Box 19"/>
                <wp:cNvGraphicFramePr/>
                <a:graphic xmlns:a="http://schemas.openxmlformats.org/drawingml/2006/main">
                  <a:graphicData uri="http://schemas.microsoft.com/office/word/2010/wordprocessingShape">
                    <wps:wsp>
                      <wps:cNvSpPr txBox="1"/>
                      <wps:spPr>
                        <a:xfrm>
                          <a:off x="0" y="0"/>
                          <a:ext cx="5751918" cy="754912"/>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noFill/>
                        </a:ln>
                      </wps:spPr>
                      <wps:txbx>
                        <w:txbxContent>
                          <w:p w14:paraId="1A054EA0" w14:textId="77777777" w:rsidR="0075368A" w:rsidRPr="00612086" w:rsidRDefault="0075368A" w:rsidP="0075368A">
                            <w:pPr>
                              <w:rPr>
                                <w:color w:val="00B0F0"/>
                                <w:sz w:val="44"/>
                                <w:szCs w:val="44"/>
                                <w:lang w:val="en-CA"/>
                                <w14:textOutline w14:w="9525" w14:cap="rnd" w14:cmpd="sng" w14:algn="ctr">
                                  <w14:solidFill>
                                    <w14:srgbClr w14:val="000000"/>
                                  </w14:solidFill>
                                  <w14:prstDash w14:val="solid"/>
                                  <w14:bevel/>
                                </w14:textOutline>
                              </w:rPr>
                            </w:pPr>
                            <w:r w:rsidRPr="00612086">
                              <w:rPr>
                                <w:color w:val="00B0F0"/>
                                <w:sz w:val="44"/>
                                <w:szCs w:val="44"/>
                                <w:lang w:val="en-CA"/>
                                <w14:textOutline w14:w="9525" w14:cap="rnd" w14:cmpd="sng" w14:algn="ctr">
                                  <w14:solidFill>
                                    <w14:srgbClr w14:val="000000"/>
                                  </w14:solidFill>
                                  <w14:prstDash w14:val="solid"/>
                                  <w14:bevel/>
                                </w14:textOutline>
                              </w:rPr>
                              <w:t>Student Leadership</w:t>
                            </w:r>
                          </w:p>
                        </w:txbxContent>
                      </wps:txbx>
                      <wps:bodyPr rot="0" spcFirstLastPara="0"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FC23" id="Text Box 19" o:spid="_x0000_s1038" type="#_x0000_t202" style="position:absolute;left:0;text-align:left;margin-left:32.3pt;margin-top:4.05pt;width:452.9pt;height:5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" fillcolor="#fdf5f4 [180]" stroked="f" strokeweight=".5pt">
                <v:fill color2="#f2c1bb [980]" colors="0 #fdf5f4;48497f #eba29a;54395f #eba29a;1 #f2c1bb" focus="100%" type="gradient"/>
                <v:textbox>
                  <w:txbxContent>
                    <w:p w14:paraId="1A054EA0" w14:textId="77777777" w:rsidR="0075368A" w:rsidRPr="00612086" w:rsidRDefault="0075368A" w:rsidP="0075368A">
                      <w:pPr>
                        <w:rPr>
                          <w:color w:val="00B0F0"/>
                          <w:sz w:val="44"/>
                          <w:szCs w:val="44"/>
                          <w:lang w:val="en-CA"/>
                          <w14:textOutline w14:w="9525" w14:cap="rnd" w14:cmpd="sng" w14:algn="ctr">
                            <w14:solidFill>
                              <w14:srgbClr w14:val="000000"/>
                            </w14:solidFill>
                            <w14:prstDash w14:val="solid"/>
                            <w14:bevel/>
                          </w14:textOutline>
                        </w:rPr>
                      </w:pPr>
                      <w:r w:rsidRPr="00612086">
                        <w:rPr>
                          <w:color w:val="00B0F0"/>
                          <w:sz w:val="44"/>
                          <w:szCs w:val="44"/>
                          <w:lang w:val="en-CA"/>
                          <w14:textOutline w14:w="9525" w14:cap="rnd" w14:cmpd="sng" w14:algn="ctr">
                            <w14:solidFill>
                              <w14:srgbClr w14:val="000000"/>
                            </w14:solidFill>
                            <w14:prstDash w14:val="solid"/>
                            <w14:bevel/>
                          </w14:textOutline>
                        </w:rPr>
                        <w:t>Student Leadership</w:t>
                      </w:r>
                    </w:p>
                  </w:txbxContent>
                </v:textbox>
              </v:shape>
            </w:pict>
          </mc:Fallback>
        </mc:AlternateContent>
      </w:r>
      <w:r w:rsidR="0075368A" w:rsidRPr="008C1CFD">
        <w:rPr>
          <w:rFonts w:ascii="Trebuchet MS" w:eastAsia="Times New Roman" w:hAnsi="Trebuchet MS" w:cs="Calibri"/>
          <w:b/>
          <w:bCs/>
          <w:color w:val="000000"/>
          <w:sz w:val="72"/>
          <w:szCs w:val="72"/>
          <w14:textFill>
            <w14:gradFill>
              <w14:gsLst>
                <w14:gs w14:pos="0">
                  <w14:srgbClr w14:val="92D050"/>
                </w14:gs>
                <w14:gs w14:pos="50000">
                  <w14:srgbClr w14:val="000000">
                    <w14:tint w14:val="44500"/>
                    <w14:satMod w14:val="160000"/>
                  </w14:srgbClr>
                </w14:gs>
                <w14:gs w14:pos="100000">
                  <w14:schemeClr w14:val="accent6"/>
                </w14:gs>
              </w14:gsLst>
              <w14:lin w14:ang="2700000" w14:scaled="0"/>
            </w14:gradFill>
          </w14:textFill>
        </w:rPr>
        <w:t>Student Leadership</w:t>
      </w:r>
    </w:p>
    <w:p w14:paraId="78152C60" w14:textId="77777777" w:rsidR="0075368A" w:rsidRPr="008C1CFD" w:rsidRDefault="0075368A" w:rsidP="0075368A">
      <w:pPr>
        <w:shd w:val="clear" w:color="auto" w:fill="FFFFFF"/>
        <w:textAlignment w:val="baseline"/>
        <w:rPr>
          <w:rFonts w:ascii="Trebuchet MS" w:eastAsia="Times New Roman" w:hAnsi="Trebuchet MS" w:cs="Calibri"/>
          <w:color w:val="000000"/>
          <w:sz w:val="28"/>
          <w:szCs w:val="28"/>
        </w:rPr>
      </w:pPr>
    </w:p>
    <w:p w14:paraId="5F545C01" w14:textId="77777777" w:rsidR="0075368A" w:rsidRPr="008C1CFD" w:rsidRDefault="0075368A" w:rsidP="0075368A">
      <w:pPr>
        <w:shd w:val="clear" w:color="auto" w:fill="FFFFFF"/>
        <w:textAlignment w:val="baseline"/>
        <w:rPr>
          <w:rFonts w:ascii="Trebuchet MS" w:eastAsia="Times New Roman" w:hAnsi="Trebuchet MS" w:cs="Calibri"/>
          <w:color w:val="000000"/>
          <w:sz w:val="28"/>
          <w:szCs w:val="28"/>
        </w:rPr>
      </w:pPr>
    </w:p>
    <w:p w14:paraId="425A7964" w14:textId="524901E0" w:rsidR="0075368A" w:rsidRPr="00E14D45" w:rsidRDefault="0075368A" w:rsidP="0075368A">
      <w:pPr>
        <w:shd w:val="clear" w:color="auto" w:fill="FFFFFF"/>
        <w:spacing w:line="276" w:lineRule="auto"/>
        <w:textAlignment w:val="baseline"/>
        <w:rPr>
          <w:rFonts w:ascii="Trebuchet MS" w:eastAsia="Times New Roman" w:hAnsi="Trebuchet MS" w:cs="Calibri"/>
          <w:color w:val="000000"/>
          <w:sz w:val="28"/>
          <w:szCs w:val="28"/>
        </w:rPr>
      </w:pPr>
      <w:r w:rsidRPr="00E14D45">
        <w:rPr>
          <w:rFonts w:ascii="Trebuchet MS" w:eastAsia="Times New Roman" w:hAnsi="Trebuchet MS" w:cs="Calibri"/>
          <w:color w:val="000000"/>
          <w:sz w:val="28"/>
          <w:szCs w:val="28"/>
        </w:rPr>
        <w:t xml:space="preserve">Thank </w:t>
      </w:r>
      <w:r w:rsidRPr="008C1CFD">
        <w:rPr>
          <w:rFonts w:ascii="Trebuchet MS" w:eastAsia="Times New Roman" w:hAnsi="Trebuchet MS" w:cs="Calibri"/>
          <w:color w:val="000000"/>
          <w:sz w:val="28"/>
          <w:szCs w:val="28"/>
        </w:rPr>
        <w:t xml:space="preserve">you, Dana, Moises, </w:t>
      </w:r>
      <w:r w:rsidR="00AC6EAA" w:rsidRPr="008C1CFD">
        <w:rPr>
          <w:rFonts w:ascii="Trebuchet MS" w:eastAsia="Times New Roman" w:hAnsi="Trebuchet MS" w:cs="Calibri"/>
          <w:color w:val="000000"/>
          <w:sz w:val="28"/>
          <w:szCs w:val="28"/>
        </w:rPr>
        <w:t>Arabella,</w:t>
      </w:r>
      <w:r w:rsidR="00AC6EAA">
        <w:rPr>
          <w:rFonts w:ascii="Trebuchet MS" w:eastAsia="Times New Roman" w:hAnsi="Trebuchet MS" w:cs="Calibri"/>
          <w:color w:val="000000"/>
          <w:sz w:val="28"/>
          <w:szCs w:val="28"/>
        </w:rPr>
        <w:t xml:space="preserve"> Grayce</w:t>
      </w:r>
      <w:r w:rsidR="00532F1F">
        <w:rPr>
          <w:rFonts w:ascii="Trebuchet MS" w:eastAsia="Times New Roman" w:hAnsi="Trebuchet MS" w:cs="Calibri"/>
          <w:color w:val="000000"/>
          <w:sz w:val="28"/>
          <w:szCs w:val="28"/>
        </w:rPr>
        <w:t>, Jax,</w:t>
      </w:r>
      <w:r w:rsidRPr="008C1CFD">
        <w:rPr>
          <w:rFonts w:ascii="Trebuchet MS" w:eastAsia="Times New Roman" w:hAnsi="Trebuchet MS" w:cs="Calibri"/>
          <w:color w:val="000000"/>
          <w:sz w:val="28"/>
          <w:szCs w:val="28"/>
        </w:rPr>
        <w:t xml:space="preserve"> Dax, Dailen, Chestin</w:t>
      </w:r>
      <w:r w:rsidR="00532F1F">
        <w:rPr>
          <w:rFonts w:ascii="Trebuchet MS" w:eastAsia="Times New Roman" w:hAnsi="Trebuchet MS" w:cs="Calibri"/>
          <w:color w:val="000000"/>
          <w:sz w:val="28"/>
          <w:szCs w:val="28"/>
        </w:rPr>
        <w:t xml:space="preserve"> and </w:t>
      </w:r>
      <w:r w:rsidRPr="008C1CFD">
        <w:rPr>
          <w:rFonts w:ascii="Trebuchet MS" w:eastAsia="Times New Roman" w:hAnsi="Trebuchet MS" w:cs="Calibri"/>
          <w:color w:val="000000"/>
          <w:sz w:val="28"/>
          <w:szCs w:val="28"/>
        </w:rPr>
        <w:t>Noah</w:t>
      </w:r>
      <w:r w:rsidRPr="00E14D45">
        <w:rPr>
          <w:rFonts w:ascii="Trebuchet MS" w:eastAsia="Times New Roman" w:hAnsi="Trebuchet MS" w:cs="Calibri"/>
          <w:color w:val="000000"/>
          <w:sz w:val="28"/>
          <w:szCs w:val="28"/>
        </w:rPr>
        <w:t xml:space="preserve"> for volunteering as part of our Youth Leadership Program. Over the past month you have helped to organize our World Suicide Awareness and Orange Shirt Day events; kept our cafeteria clean and tidy for all to enjoy and served up delicious and healthy salads to our students.  Your leadership and commitment are very appreciated!  </w:t>
      </w:r>
    </w:p>
    <w:p w14:paraId="23EFC1CE" w14:textId="77777777" w:rsidR="0075368A" w:rsidRDefault="0075368A" w:rsidP="0075368A">
      <w:pPr>
        <w:shd w:val="clear" w:color="auto" w:fill="FFFFFF"/>
        <w:spacing w:line="276" w:lineRule="auto"/>
        <w:textAlignment w:val="baseline"/>
        <w:rPr>
          <w:rFonts w:ascii="Trebuchet MS" w:eastAsia="Times New Roman" w:hAnsi="Trebuchet MS" w:cs="Calibri"/>
          <w:color w:val="000000"/>
          <w:sz w:val="28"/>
          <w:szCs w:val="28"/>
        </w:rPr>
      </w:pPr>
      <w:r w:rsidRPr="00E14D45">
        <w:rPr>
          <w:rFonts w:ascii="Trebuchet MS" w:eastAsia="Times New Roman" w:hAnsi="Trebuchet MS" w:cs="Calibri"/>
          <w:color w:val="000000"/>
          <w:sz w:val="28"/>
          <w:szCs w:val="28"/>
        </w:rPr>
        <w:t>Missing from Photo:  Felicia and Owen </w:t>
      </w:r>
    </w:p>
    <w:p w14:paraId="3FEAB276" w14:textId="77777777" w:rsidR="0075368A" w:rsidRDefault="0075368A" w:rsidP="0075368A">
      <w:pPr>
        <w:shd w:val="clear" w:color="auto" w:fill="FFFFFF"/>
        <w:textAlignment w:val="baseline"/>
        <w:rPr>
          <w:rFonts w:ascii="Trebuchet MS" w:eastAsia="Times New Roman" w:hAnsi="Trebuchet MS" w:cs="Calibri"/>
          <w:color w:val="000000"/>
          <w:sz w:val="28"/>
          <w:szCs w:val="28"/>
        </w:rPr>
      </w:pPr>
    </w:p>
    <w:p w14:paraId="29CD1C4E" w14:textId="624899E1" w:rsidR="0075368A" w:rsidRDefault="00AC6EAA" w:rsidP="0075368A">
      <w:pPr>
        <w:shd w:val="clear" w:color="auto" w:fill="FFFFFF"/>
        <w:textAlignment w:val="baseline"/>
        <w:rPr>
          <w:rFonts w:ascii="Trebuchet MS" w:eastAsia="Times New Roman" w:hAnsi="Trebuchet MS" w:cs="Calibri"/>
          <w:color w:val="000000"/>
          <w:sz w:val="28"/>
          <w:szCs w:val="28"/>
        </w:rPr>
      </w:pPr>
      <w:r>
        <w:rPr>
          <w:noProof/>
        </w:rPr>
        <w:drawing>
          <wp:anchor distT="0" distB="0" distL="114300" distR="114300" simplePos="0" relativeHeight="251735040" behindDoc="0" locked="0" layoutInCell="1" allowOverlap="1" wp14:anchorId="7E6DF14F" wp14:editId="423AB97B">
            <wp:simplePos x="0" y="0"/>
            <wp:positionH relativeFrom="column">
              <wp:posOffset>2755900</wp:posOffset>
            </wp:positionH>
            <wp:positionV relativeFrom="paragraph">
              <wp:posOffset>266065</wp:posOffset>
            </wp:positionV>
            <wp:extent cx="2052320" cy="1892300"/>
            <wp:effectExtent l="114300" t="127000" r="119380" b="127000"/>
            <wp:wrapThrough wrapText="bothSides">
              <wp:wrapPolygon edited="0">
                <wp:start x="21087" y="-177"/>
                <wp:lineTo x="3706" y="-2482"/>
                <wp:lineTo x="3447" y="-179"/>
                <wp:lineTo x="-3" y="-637"/>
                <wp:lineTo x="-522" y="3968"/>
                <wp:lineTo x="-643" y="8625"/>
                <wp:lineTo x="-620" y="17975"/>
                <wp:lineTo x="-365" y="20492"/>
                <wp:lineTo x="-346" y="21517"/>
                <wp:lineTo x="317" y="21605"/>
                <wp:lineTo x="450" y="21622"/>
                <wp:lineTo x="9071" y="21597"/>
                <wp:lineTo x="9204" y="21615"/>
                <wp:lineTo x="21669" y="20931"/>
                <wp:lineTo x="21796" y="18611"/>
                <wp:lineTo x="21750" y="-89"/>
                <wp:lineTo x="21087" y="-17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rot="21181674">
                      <a:off x="0" y="0"/>
                      <a:ext cx="2052320" cy="1892300"/>
                    </a:xfrm>
                    <a:prstGeom prst="rect">
                      <a:avLst/>
                    </a:prstGeom>
                  </pic:spPr>
                </pic:pic>
              </a:graphicData>
            </a:graphic>
            <wp14:sizeRelH relativeFrom="page">
              <wp14:pctWidth>0</wp14:pctWidth>
            </wp14:sizeRelH>
            <wp14:sizeRelV relativeFrom="page">
              <wp14:pctHeight>0</wp14:pctHeight>
            </wp14:sizeRelV>
          </wp:anchor>
        </w:drawing>
      </w:r>
      <w:r w:rsidR="0075368A">
        <w:rPr>
          <w:noProof/>
        </w:rPr>
        <w:drawing>
          <wp:anchor distT="0" distB="0" distL="114300" distR="114300" simplePos="0" relativeHeight="251732992" behindDoc="0" locked="0" layoutInCell="1" allowOverlap="1" wp14:anchorId="724CFAB4" wp14:editId="1890A2B8">
            <wp:simplePos x="0" y="0"/>
            <wp:positionH relativeFrom="column">
              <wp:posOffset>798195</wp:posOffset>
            </wp:positionH>
            <wp:positionV relativeFrom="paragraph">
              <wp:posOffset>14605</wp:posOffset>
            </wp:positionV>
            <wp:extent cx="1731645" cy="2253615"/>
            <wp:effectExtent l="190500" t="139700" r="186055" b="133985"/>
            <wp:wrapThrough wrapText="bothSides">
              <wp:wrapPolygon edited="0">
                <wp:start x="-328" y="-51"/>
                <wp:lineTo x="-360" y="20702"/>
                <wp:lineTo x="10" y="21641"/>
                <wp:lineTo x="14803" y="21669"/>
                <wp:lineTo x="14960" y="21648"/>
                <wp:lineTo x="20429" y="21669"/>
                <wp:lineTo x="20585" y="21648"/>
                <wp:lineTo x="21834" y="21484"/>
                <wp:lineTo x="21764" y="992"/>
                <wp:lineTo x="21496" y="-208"/>
                <wp:lineTo x="18993" y="-619"/>
                <wp:lineTo x="15558" y="-167"/>
                <wp:lineTo x="15130" y="-2086"/>
                <wp:lineTo x="297" y="-133"/>
                <wp:lineTo x="-328" y="-51"/>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rot="583540">
                      <a:off x="0" y="0"/>
                      <a:ext cx="1731645" cy="2253615"/>
                    </a:xfrm>
                    <a:prstGeom prst="rect">
                      <a:avLst/>
                    </a:prstGeom>
                  </pic:spPr>
                </pic:pic>
              </a:graphicData>
            </a:graphic>
            <wp14:sizeRelH relativeFrom="page">
              <wp14:pctWidth>0</wp14:pctWidth>
            </wp14:sizeRelH>
            <wp14:sizeRelV relativeFrom="page">
              <wp14:pctHeight>0</wp14:pctHeight>
            </wp14:sizeRelV>
          </wp:anchor>
        </w:drawing>
      </w:r>
      <w:r w:rsidR="0075368A">
        <w:rPr>
          <w:noProof/>
        </w:rPr>
        <w:drawing>
          <wp:anchor distT="0" distB="0" distL="114300" distR="114300" simplePos="0" relativeHeight="251731968" behindDoc="0" locked="0" layoutInCell="1" allowOverlap="1" wp14:anchorId="6282F7DE" wp14:editId="769323B7">
            <wp:simplePos x="0" y="0"/>
            <wp:positionH relativeFrom="column">
              <wp:posOffset>4183630</wp:posOffset>
            </wp:positionH>
            <wp:positionV relativeFrom="paragraph">
              <wp:posOffset>171451</wp:posOffset>
            </wp:positionV>
            <wp:extent cx="2065020" cy="2108200"/>
            <wp:effectExtent l="114300" t="114300" r="106680" b="114300"/>
            <wp:wrapThrough wrapText="bothSides">
              <wp:wrapPolygon edited="0">
                <wp:start x="-299" y="-89"/>
                <wp:lineTo x="-367" y="4236"/>
                <wp:lineTo x="-267" y="12599"/>
                <wp:lineTo x="-349" y="16795"/>
                <wp:lineTo x="-166" y="20963"/>
                <wp:lineTo x="13532" y="21639"/>
                <wp:lineTo x="13664" y="21625"/>
                <wp:lineTo x="19811" y="21644"/>
                <wp:lineTo x="19957" y="21759"/>
                <wp:lineTo x="21806" y="21568"/>
                <wp:lineTo x="21763" y="18694"/>
                <wp:lineTo x="21845" y="14498"/>
                <wp:lineTo x="21694" y="1953"/>
                <wp:lineTo x="21346" y="-1282"/>
                <wp:lineTo x="12000" y="-1231"/>
                <wp:lineTo x="1418" y="-267"/>
                <wp:lineTo x="-299" y="-89"/>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rot="361819">
                      <a:off x="0" y="0"/>
                      <a:ext cx="2065020" cy="2108200"/>
                    </a:xfrm>
                    <a:prstGeom prst="rect">
                      <a:avLst/>
                    </a:prstGeom>
                  </pic:spPr>
                </pic:pic>
              </a:graphicData>
            </a:graphic>
            <wp14:sizeRelH relativeFrom="page">
              <wp14:pctWidth>0</wp14:pctWidth>
            </wp14:sizeRelH>
            <wp14:sizeRelV relativeFrom="page">
              <wp14:pctHeight>0</wp14:pctHeight>
            </wp14:sizeRelV>
          </wp:anchor>
        </w:drawing>
      </w:r>
    </w:p>
    <w:p w14:paraId="382E50AE" w14:textId="083BF7C8" w:rsidR="0075368A" w:rsidRPr="00E14D45" w:rsidRDefault="0075368A" w:rsidP="0075368A">
      <w:pPr>
        <w:shd w:val="clear" w:color="auto" w:fill="FFFFFF"/>
        <w:textAlignment w:val="baseline"/>
        <w:rPr>
          <w:rFonts w:ascii="Trebuchet MS" w:eastAsia="Times New Roman" w:hAnsi="Trebuchet MS" w:cs="Calibri"/>
          <w:color w:val="000000"/>
          <w:sz w:val="28"/>
          <w:szCs w:val="28"/>
        </w:rPr>
      </w:pPr>
    </w:p>
    <w:p w14:paraId="63D9F482" w14:textId="2ED8987B" w:rsidR="0075368A" w:rsidRDefault="0075368A" w:rsidP="0075368A"/>
    <w:p w14:paraId="120E786B" w14:textId="465E7BBA" w:rsidR="00591237" w:rsidRDefault="0075368A">
      <w:pPr>
        <w:spacing w:line="288" w:lineRule="auto"/>
      </w:pPr>
      <w:r>
        <w:rPr>
          <w:noProof/>
        </w:rPr>
        <w:drawing>
          <wp:anchor distT="0" distB="0" distL="114300" distR="114300" simplePos="0" relativeHeight="251737088" behindDoc="0" locked="0" layoutInCell="1" allowOverlap="1" wp14:anchorId="25808237" wp14:editId="1ED61053">
            <wp:simplePos x="0" y="0"/>
            <wp:positionH relativeFrom="column">
              <wp:posOffset>4242435</wp:posOffset>
            </wp:positionH>
            <wp:positionV relativeFrom="paragraph">
              <wp:posOffset>1487805</wp:posOffset>
            </wp:positionV>
            <wp:extent cx="2197735" cy="1810385"/>
            <wp:effectExtent l="117475" t="98425" r="116840" b="91440"/>
            <wp:wrapThrough wrapText="bothSides">
              <wp:wrapPolygon edited="0">
                <wp:start x="-148" y="637"/>
                <wp:lineTo x="-1835" y="21448"/>
                <wp:lineTo x="2013" y="21942"/>
                <wp:lineTo x="21463" y="22000"/>
                <wp:lineTo x="21594" y="20493"/>
                <wp:lineTo x="21607" y="20343"/>
                <wp:lineTo x="21594" y="4647"/>
                <wp:lineTo x="21607" y="4496"/>
                <wp:lineTo x="20125" y="-113"/>
                <wp:lineTo x="18884" y="-272"/>
                <wp:lineTo x="12005" y="-546"/>
                <wp:lineTo x="7980" y="-453"/>
                <wp:lineTo x="3969" y="-510"/>
                <wp:lineTo x="-69" y="-267"/>
                <wp:lineTo x="-148" y="637"/>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rot="5037861">
                      <a:off x="0" y="0"/>
                      <a:ext cx="2197735" cy="18103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4CDC9DBD" wp14:editId="4058024A">
            <wp:simplePos x="0" y="0"/>
            <wp:positionH relativeFrom="column">
              <wp:posOffset>2028825</wp:posOffset>
            </wp:positionH>
            <wp:positionV relativeFrom="paragraph">
              <wp:posOffset>1230630</wp:posOffset>
            </wp:positionV>
            <wp:extent cx="2386330" cy="2268855"/>
            <wp:effectExtent l="215900" t="228600" r="204470" b="220345"/>
            <wp:wrapThrough wrapText="bothSides">
              <wp:wrapPolygon edited="0">
                <wp:start x="-246" y="-50"/>
                <wp:lineTo x="-673" y="166"/>
                <wp:lineTo x="-232" y="5996"/>
                <wp:lineTo x="-683" y="6094"/>
                <wp:lineTo x="-242" y="11924"/>
                <wp:lineTo x="-692" y="12022"/>
                <wp:lineTo x="-251" y="17853"/>
                <wp:lineTo x="-702" y="17950"/>
                <wp:lineTo x="-419" y="19988"/>
                <wp:lineTo x="493" y="21642"/>
                <wp:lineTo x="9421" y="21677"/>
                <wp:lineTo x="18461" y="21688"/>
                <wp:lineTo x="20806" y="21673"/>
                <wp:lineTo x="20919" y="21648"/>
                <wp:lineTo x="21707" y="21477"/>
                <wp:lineTo x="21804" y="18986"/>
                <wp:lineTo x="21701" y="13083"/>
                <wp:lineTo x="21779" y="11090"/>
                <wp:lineTo x="21711" y="7155"/>
                <wp:lineTo x="21789" y="5162"/>
                <wp:lineTo x="21650" y="871"/>
                <wp:lineTo x="19322" y="-228"/>
                <wp:lineTo x="18724" y="-2073"/>
                <wp:lineTo x="10056" y="-190"/>
                <wp:lineTo x="9684" y="-2084"/>
                <wp:lineTo x="654" y="-246"/>
                <wp:lineTo x="-246" y="-5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rot="700335">
                      <a:off x="0" y="0"/>
                      <a:ext cx="2386330" cy="22688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5DECD2D6" wp14:editId="5FB08216">
            <wp:simplePos x="0" y="0"/>
            <wp:positionH relativeFrom="column">
              <wp:posOffset>179070</wp:posOffset>
            </wp:positionH>
            <wp:positionV relativeFrom="paragraph">
              <wp:posOffset>1341120</wp:posOffset>
            </wp:positionV>
            <wp:extent cx="2185035" cy="1811020"/>
            <wp:effectExtent l="136208" t="117792" r="135572" b="110173"/>
            <wp:wrapThrough wrapText="bothSides">
              <wp:wrapPolygon edited="0">
                <wp:start x="-149" y="517"/>
                <wp:lineTo x="-2140" y="18840"/>
                <wp:lineTo x="-149" y="19155"/>
                <wp:lineTo x="-328" y="20807"/>
                <wp:lineTo x="213" y="21656"/>
                <wp:lineTo x="1582" y="21873"/>
                <wp:lineTo x="21452" y="21960"/>
                <wp:lineTo x="21598" y="20609"/>
                <wp:lineTo x="21615" y="20458"/>
                <wp:lineTo x="21596" y="5484"/>
                <wp:lineTo x="21612" y="5334"/>
                <wp:lineTo x="20175" y="-88"/>
                <wp:lineTo x="16176" y="-567"/>
                <wp:lineTo x="12127" y="-597"/>
                <wp:lineTo x="8062" y="-476"/>
                <wp:lineTo x="4013" y="-505"/>
                <wp:lineTo x="-3" y="-835"/>
                <wp:lineTo x="-68" y="-234"/>
                <wp:lineTo x="-149" y="51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rot="4951864">
                      <a:off x="0" y="0"/>
                      <a:ext cx="2185035" cy="1811020"/>
                    </a:xfrm>
                    <a:prstGeom prst="rect">
                      <a:avLst/>
                    </a:prstGeom>
                  </pic:spPr>
                </pic:pic>
              </a:graphicData>
            </a:graphic>
            <wp14:sizeRelH relativeFrom="page">
              <wp14:pctWidth>0</wp14:pctWidth>
            </wp14:sizeRelH>
            <wp14:sizeRelV relativeFrom="page">
              <wp14:pctHeight>0</wp14:pctHeight>
            </wp14:sizeRelV>
          </wp:anchor>
        </w:drawing>
      </w:r>
    </w:p>
    <w:p w14:paraId="041EFB59" w14:textId="04450346" w:rsidR="00EF54C2" w:rsidRDefault="006908A2">
      <w:pPr>
        <w:spacing w:line="288" w:lineRule="auto"/>
      </w:pPr>
      <w:r>
        <w:rPr>
          <w:noProof/>
        </w:rPr>
        <w:lastRenderedPageBreak/>
        <w:drawing>
          <wp:anchor distT="0" distB="0" distL="114300" distR="114300" simplePos="0" relativeHeight="251711488" behindDoc="0" locked="0" layoutInCell="1" allowOverlap="1" wp14:anchorId="3BBED64B" wp14:editId="6E6A48BF">
            <wp:simplePos x="0" y="0"/>
            <wp:positionH relativeFrom="column">
              <wp:posOffset>-266700</wp:posOffset>
            </wp:positionH>
            <wp:positionV relativeFrom="paragraph">
              <wp:posOffset>0</wp:posOffset>
            </wp:positionV>
            <wp:extent cx="6959600" cy="9296400"/>
            <wp:effectExtent l="0" t="0" r="0" b="0"/>
            <wp:wrapThrough wrapText="bothSides">
              <wp:wrapPolygon edited="0">
                <wp:start x="0" y="0"/>
                <wp:lineTo x="0" y="21570"/>
                <wp:lineTo x="21561" y="21570"/>
                <wp:lineTo x="2156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6959600" cy="9296400"/>
                    </a:xfrm>
                    <a:prstGeom prst="rect">
                      <a:avLst/>
                    </a:prstGeom>
                  </pic:spPr>
                </pic:pic>
              </a:graphicData>
            </a:graphic>
            <wp14:sizeRelH relativeFrom="page">
              <wp14:pctWidth>0</wp14:pctWidth>
            </wp14:sizeRelH>
            <wp14:sizeRelV relativeFrom="page">
              <wp14:pctHeight>0</wp14:pctHeight>
            </wp14:sizeRelV>
          </wp:anchor>
        </w:drawing>
      </w:r>
    </w:p>
    <w:p w14:paraId="667C13DB" w14:textId="5C5D9773" w:rsidR="00400182" w:rsidRDefault="00AC6EAA" w:rsidP="009E1410">
      <w:r>
        <w:rPr>
          <w:noProof/>
        </w:rPr>
        <w:lastRenderedPageBreak/>
        <mc:AlternateContent>
          <mc:Choice Requires="wps">
            <w:drawing>
              <wp:anchor distT="0" distB="0" distL="114300" distR="114300" simplePos="0" relativeHeight="251710464" behindDoc="0" locked="0" layoutInCell="1" allowOverlap="1" wp14:anchorId="7A942A3D" wp14:editId="44CB97A5">
                <wp:simplePos x="0" y="0"/>
                <wp:positionH relativeFrom="column">
                  <wp:posOffset>-151130</wp:posOffset>
                </wp:positionH>
                <wp:positionV relativeFrom="paragraph">
                  <wp:posOffset>6289040</wp:posOffset>
                </wp:positionV>
                <wp:extent cx="6916420" cy="3175000"/>
                <wp:effectExtent l="0" t="0" r="17780" b="12700"/>
                <wp:wrapNone/>
                <wp:docPr id="34" name="Text Box 34"/>
                <wp:cNvGraphicFramePr/>
                <a:graphic xmlns:a="http://schemas.openxmlformats.org/drawingml/2006/main">
                  <a:graphicData uri="http://schemas.microsoft.com/office/word/2010/wordprocessingShape">
                    <wps:wsp>
                      <wps:cNvSpPr txBox="1"/>
                      <wps:spPr>
                        <a:xfrm>
                          <a:off x="0" y="0"/>
                          <a:ext cx="6916420" cy="3175000"/>
                        </a:xfrm>
                        <a:prstGeom prst="rect">
                          <a:avLst/>
                        </a:prstGeom>
                        <a:noFill/>
                        <a:ln w="12700" cap="rnd" cmpd="sng">
                          <a:gradFill>
                            <a:gsLst>
                              <a:gs pos="0">
                                <a:schemeClr val="accent1">
                                  <a:lumMod val="5000"/>
                                  <a:lumOff val="95000"/>
                                </a:schemeClr>
                              </a:gs>
                              <a:gs pos="74000">
                                <a:schemeClr val="accent1"/>
                              </a:gs>
                              <a:gs pos="83000">
                                <a:schemeClr val="accent2"/>
                              </a:gs>
                              <a:gs pos="100000">
                                <a:schemeClr val="bg1">
                                  <a:lumMod val="95000"/>
                                </a:schemeClr>
                              </a:gs>
                            </a:gsLst>
                            <a:lin ang="5400000" scaled="1"/>
                          </a:gradFill>
                          <a:prstDash val="sysDot"/>
                          <a:extLst>
                            <a:ext uri="{C807C97D-BFC1-408E-A445-0C87EB9F89A2}">
                              <ask:lineSketchStyleProps xmlns:ask="http://schemas.microsoft.com/office/drawing/2018/sketchyshapes" sd="1219033472">
                                <a:custGeom>
                                  <a:avLst/>
                                  <a:gdLst>
                                    <a:gd name="connsiteX0" fmla="*/ 0 w 6916420"/>
                                    <a:gd name="connsiteY0" fmla="*/ 0 h 3175000"/>
                                    <a:gd name="connsiteX1" fmla="*/ 507204 w 6916420"/>
                                    <a:gd name="connsiteY1" fmla="*/ 0 h 3175000"/>
                                    <a:gd name="connsiteX2" fmla="*/ 876080 w 6916420"/>
                                    <a:gd name="connsiteY2" fmla="*/ 0 h 3175000"/>
                                    <a:gd name="connsiteX3" fmla="*/ 1590777 w 6916420"/>
                                    <a:gd name="connsiteY3" fmla="*/ 0 h 3175000"/>
                                    <a:gd name="connsiteX4" fmla="*/ 2097981 w 6916420"/>
                                    <a:gd name="connsiteY4" fmla="*/ 0 h 3175000"/>
                                    <a:gd name="connsiteX5" fmla="*/ 2605185 w 6916420"/>
                                    <a:gd name="connsiteY5" fmla="*/ 0 h 3175000"/>
                                    <a:gd name="connsiteX6" fmla="*/ 3319882 w 6916420"/>
                                    <a:gd name="connsiteY6" fmla="*/ 0 h 3175000"/>
                                    <a:gd name="connsiteX7" fmla="*/ 3757922 w 6916420"/>
                                    <a:gd name="connsiteY7" fmla="*/ 0 h 3175000"/>
                                    <a:gd name="connsiteX8" fmla="*/ 4472618 w 6916420"/>
                                    <a:gd name="connsiteY8" fmla="*/ 0 h 3175000"/>
                                    <a:gd name="connsiteX9" fmla="*/ 5187315 w 6916420"/>
                                    <a:gd name="connsiteY9" fmla="*/ 0 h 3175000"/>
                                    <a:gd name="connsiteX10" fmla="*/ 5763683 w 6916420"/>
                                    <a:gd name="connsiteY10" fmla="*/ 0 h 3175000"/>
                                    <a:gd name="connsiteX11" fmla="*/ 6916420 w 6916420"/>
                                    <a:gd name="connsiteY11" fmla="*/ 0 h 3175000"/>
                                    <a:gd name="connsiteX12" fmla="*/ 6916420 w 6916420"/>
                                    <a:gd name="connsiteY12" fmla="*/ 497417 h 3175000"/>
                                    <a:gd name="connsiteX13" fmla="*/ 6916420 w 6916420"/>
                                    <a:gd name="connsiteY13" fmla="*/ 931333 h 3175000"/>
                                    <a:gd name="connsiteX14" fmla="*/ 6916420 w 6916420"/>
                                    <a:gd name="connsiteY14" fmla="*/ 1460500 h 3175000"/>
                                    <a:gd name="connsiteX15" fmla="*/ 6916420 w 6916420"/>
                                    <a:gd name="connsiteY15" fmla="*/ 1989667 h 3175000"/>
                                    <a:gd name="connsiteX16" fmla="*/ 6916420 w 6916420"/>
                                    <a:gd name="connsiteY16" fmla="*/ 2518833 h 3175000"/>
                                    <a:gd name="connsiteX17" fmla="*/ 6916420 w 6916420"/>
                                    <a:gd name="connsiteY17" fmla="*/ 3175000 h 3175000"/>
                                    <a:gd name="connsiteX18" fmla="*/ 6270887 w 6916420"/>
                                    <a:gd name="connsiteY18" fmla="*/ 3175000 h 3175000"/>
                                    <a:gd name="connsiteX19" fmla="*/ 5902012 w 6916420"/>
                                    <a:gd name="connsiteY19" fmla="*/ 3175000 h 3175000"/>
                                    <a:gd name="connsiteX20" fmla="*/ 5463972 w 6916420"/>
                                    <a:gd name="connsiteY20" fmla="*/ 3175000 h 3175000"/>
                                    <a:gd name="connsiteX21" fmla="*/ 4749275 w 6916420"/>
                                    <a:gd name="connsiteY21" fmla="*/ 3175000 h 3175000"/>
                                    <a:gd name="connsiteX22" fmla="*/ 4172907 w 6916420"/>
                                    <a:gd name="connsiteY22" fmla="*/ 3175000 h 3175000"/>
                                    <a:gd name="connsiteX23" fmla="*/ 3734867 w 6916420"/>
                                    <a:gd name="connsiteY23" fmla="*/ 3175000 h 3175000"/>
                                    <a:gd name="connsiteX24" fmla="*/ 3158498 w 6916420"/>
                                    <a:gd name="connsiteY24" fmla="*/ 3175000 h 3175000"/>
                                    <a:gd name="connsiteX25" fmla="*/ 2789623 w 6916420"/>
                                    <a:gd name="connsiteY25" fmla="*/ 3175000 h 3175000"/>
                                    <a:gd name="connsiteX26" fmla="*/ 2420747 w 6916420"/>
                                    <a:gd name="connsiteY26" fmla="*/ 3175000 h 3175000"/>
                                    <a:gd name="connsiteX27" fmla="*/ 1844379 w 6916420"/>
                                    <a:gd name="connsiteY27" fmla="*/ 3175000 h 3175000"/>
                                    <a:gd name="connsiteX28" fmla="*/ 1406339 w 6916420"/>
                                    <a:gd name="connsiteY28" fmla="*/ 3175000 h 3175000"/>
                                    <a:gd name="connsiteX29" fmla="*/ 760806 w 6916420"/>
                                    <a:gd name="connsiteY29" fmla="*/ 3175000 h 3175000"/>
                                    <a:gd name="connsiteX30" fmla="*/ 0 w 6916420"/>
                                    <a:gd name="connsiteY30" fmla="*/ 3175000 h 3175000"/>
                                    <a:gd name="connsiteX31" fmla="*/ 0 w 6916420"/>
                                    <a:gd name="connsiteY31" fmla="*/ 2614083 h 3175000"/>
                                    <a:gd name="connsiteX32" fmla="*/ 0 w 6916420"/>
                                    <a:gd name="connsiteY32" fmla="*/ 2053167 h 3175000"/>
                                    <a:gd name="connsiteX33" fmla="*/ 0 w 6916420"/>
                                    <a:gd name="connsiteY33" fmla="*/ 1587500 h 3175000"/>
                                    <a:gd name="connsiteX34" fmla="*/ 0 w 6916420"/>
                                    <a:gd name="connsiteY34" fmla="*/ 1026583 h 3175000"/>
                                    <a:gd name="connsiteX35" fmla="*/ 0 w 6916420"/>
                                    <a:gd name="connsiteY35" fmla="*/ 0 h 3175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16420" h="3175000" extrusionOk="0">
                                      <a:moveTo>
                                        <a:pt x="0" y="0"/>
                                      </a:moveTo>
                                      <a:cubicBezTo>
                                        <a:pt x="120046" y="-15948"/>
                                        <a:pt x="354617" y="35451"/>
                                        <a:pt x="507204" y="0"/>
                                      </a:cubicBezTo>
                                      <a:cubicBezTo>
                                        <a:pt x="659791" y="-35451"/>
                                        <a:pt x="715434" y="15656"/>
                                        <a:pt x="876080" y="0"/>
                                      </a:cubicBezTo>
                                      <a:cubicBezTo>
                                        <a:pt x="1036726" y="-15656"/>
                                        <a:pt x="1275125" y="6732"/>
                                        <a:pt x="1590777" y="0"/>
                                      </a:cubicBezTo>
                                      <a:cubicBezTo>
                                        <a:pt x="1906429" y="-6732"/>
                                        <a:pt x="1877023" y="38529"/>
                                        <a:pt x="2097981" y="0"/>
                                      </a:cubicBezTo>
                                      <a:cubicBezTo>
                                        <a:pt x="2318939" y="-38529"/>
                                        <a:pt x="2416417" y="55805"/>
                                        <a:pt x="2605185" y="0"/>
                                      </a:cubicBezTo>
                                      <a:cubicBezTo>
                                        <a:pt x="2793953" y="-55805"/>
                                        <a:pt x="3096267" y="13340"/>
                                        <a:pt x="3319882" y="0"/>
                                      </a:cubicBezTo>
                                      <a:cubicBezTo>
                                        <a:pt x="3543497" y="-13340"/>
                                        <a:pt x="3603854" y="33968"/>
                                        <a:pt x="3757922" y="0"/>
                                      </a:cubicBezTo>
                                      <a:cubicBezTo>
                                        <a:pt x="3911990" y="-33968"/>
                                        <a:pt x="4207693" y="56863"/>
                                        <a:pt x="4472618" y="0"/>
                                      </a:cubicBezTo>
                                      <a:cubicBezTo>
                                        <a:pt x="4737543" y="-56863"/>
                                        <a:pt x="4969548" y="73033"/>
                                        <a:pt x="5187315" y="0"/>
                                      </a:cubicBezTo>
                                      <a:cubicBezTo>
                                        <a:pt x="5405082" y="-73033"/>
                                        <a:pt x="5620145" y="60577"/>
                                        <a:pt x="5763683" y="0"/>
                                      </a:cubicBezTo>
                                      <a:cubicBezTo>
                                        <a:pt x="5907221" y="-60577"/>
                                        <a:pt x="6632940" y="76168"/>
                                        <a:pt x="6916420" y="0"/>
                                      </a:cubicBezTo>
                                      <a:cubicBezTo>
                                        <a:pt x="6948204" y="132970"/>
                                        <a:pt x="6890260" y="286645"/>
                                        <a:pt x="6916420" y="497417"/>
                                      </a:cubicBezTo>
                                      <a:cubicBezTo>
                                        <a:pt x="6942580" y="708189"/>
                                        <a:pt x="6885970" y="760383"/>
                                        <a:pt x="6916420" y="931333"/>
                                      </a:cubicBezTo>
                                      <a:cubicBezTo>
                                        <a:pt x="6946870" y="1102283"/>
                                        <a:pt x="6853545" y="1228988"/>
                                        <a:pt x="6916420" y="1460500"/>
                                      </a:cubicBezTo>
                                      <a:cubicBezTo>
                                        <a:pt x="6979295" y="1692012"/>
                                        <a:pt x="6910728" y="1750187"/>
                                        <a:pt x="6916420" y="1989667"/>
                                      </a:cubicBezTo>
                                      <a:cubicBezTo>
                                        <a:pt x="6922112" y="2229147"/>
                                        <a:pt x="6913874" y="2343307"/>
                                        <a:pt x="6916420" y="2518833"/>
                                      </a:cubicBezTo>
                                      <a:cubicBezTo>
                                        <a:pt x="6918966" y="2694359"/>
                                        <a:pt x="6886421" y="3005855"/>
                                        <a:pt x="6916420" y="3175000"/>
                                      </a:cubicBezTo>
                                      <a:cubicBezTo>
                                        <a:pt x="6659451" y="3204147"/>
                                        <a:pt x="6448035" y="3159018"/>
                                        <a:pt x="6270887" y="3175000"/>
                                      </a:cubicBezTo>
                                      <a:cubicBezTo>
                                        <a:pt x="6093739" y="3190982"/>
                                        <a:pt x="6044422" y="3173922"/>
                                        <a:pt x="5902012" y="3175000"/>
                                      </a:cubicBezTo>
                                      <a:cubicBezTo>
                                        <a:pt x="5759603" y="3176078"/>
                                        <a:pt x="5567260" y="3128006"/>
                                        <a:pt x="5463972" y="3175000"/>
                                      </a:cubicBezTo>
                                      <a:cubicBezTo>
                                        <a:pt x="5360684" y="3221994"/>
                                        <a:pt x="4992817" y="3094720"/>
                                        <a:pt x="4749275" y="3175000"/>
                                      </a:cubicBezTo>
                                      <a:cubicBezTo>
                                        <a:pt x="4505733" y="3255280"/>
                                        <a:pt x="4387546" y="3166708"/>
                                        <a:pt x="4172907" y="3175000"/>
                                      </a:cubicBezTo>
                                      <a:cubicBezTo>
                                        <a:pt x="3958268" y="3183292"/>
                                        <a:pt x="3881637" y="3170700"/>
                                        <a:pt x="3734867" y="3175000"/>
                                      </a:cubicBezTo>
                                      <a:cubicBezTo>
                                        <a:pt x="3588097" y="3179300"/>
                                        <a:pt x="3404329" y="3113698"/>
                                        <a:pt x="3158498" y="3175000"/>
                                      </a:cubicBezTo>
                                      <a:cubicBezTo>
                                        <a:pt x="2912667" y="3236302"/>
                                        <a:pt x="2945324" y="3147166"/>
                                        <a:pt x="2789623" y="3175000"/>
                                      </a:cubicBezTo>
                                      <a:cubicBezTo>
                                        <a:pt x="2633922" y="3202834"/>
                                        <a:pt x="2515334" y="3163598"/>
                                        <a:pt x="2420747" y="3175000"/>
                                      </a:cubicBezTo>
                                      <a:cubicBezTo>
                                        <a:pt x="2326160" y="3186402"/>
                                        <a:pt x="2018583" y="3170320"/>
                                        <a:pt x="1844379" y="3175000"/>
                                      </a:cubicBezTo>
                                      <a:cubicBezTo>
                                        <a:pt x="1670175" y="3179680"/>
                                        <a:pt x="1557034" y="3173701"/>
                                        <a:pt x="1406339" y="3175000"/>
                                      </a:cubicBezTo>
                                      <a:cubicBezTo>
                                        <a:pt x="1255644" y="3176299"/>
                                        <a:pt x="932096" y="3150871"/>
                                        <a:pt x="760806" y="3175000"/>
                                      </a:cubicBezTo>
                                      <a:cubicBezTo>
                                        <a:pt x="589516" y="3199129"/>
                                        <a:pt x="322610" y="3119700"/>
                                        <a:pt x="0" y="3175000"/>
                                      </a:cubicBezTo>
                                      <a:cubicBezTo>
                                        <a:pt x="-65847" y="3051616"/>
                                        <a:pt x="33616" y="2841458"/>
                                        <a:pt x="0" y="2614083"/>
                                      </a:cubicBezTo>
                                      <a:cubicBezTo>
                                        <a:pt x="-33616" y="2386708"/>
                                        <a:pt x="56513" y="2313850"/>
                                        <a:pt x="0" y="2053167"/>
                                      </a:cubicBezTo>
                                      <a:cubicBezTo>
                                        <a:pt x="-56513" y="1792484"/>
                                        <a:pt x="54369" y="1798287"/>
                                        <a:pt x="0" y="1587500"/>
                                      </a:cubicBezTo>
                                      <a:cubicBezTo>
                                        <a:pt x="-54369" y="1376713"/>
                                        <a:pt x="44348" y="1291840"/>
                                        <a:pt x="0" y="1026583"/>
                                      </a:cubicBezTo>
                                      <a:cubicBezTo>
                                        <a:pt x="-44348" y="761326"/>
                                        <a:pt x="68074" y="435021"/>
                                        <a:pt x="0" y="0"/>
                                      </a:cubicBezTo>
                                      <a:close/>
                                    </a:path>
                                  </a:pathLst>
                                </a:custGeom>
                                <ask:type>
                                  <ask:lineSketchNone/>
                                </ask:type>
                              </ask:lineSketchStyleProps>
                            </a:ext>
                          </a:extLst>
                        </a:ln>
                      </wps:spPr>
                      <wps:txbx>
                        <w:txbxContent>
                          <w:p w14:paraId="070B5910" w14:textId="77777777" w:rsidR="005F2D03" w:rsidRDefault="005F2D03" w:rsidP="006908A2">
                            <w:pPr>
                              <w:autoSpaceDE w:val="0"/>
                              <w:autoSpaceDN w:val="0"/>
                              <w:adjustRightInd w:val="0"/>
                              <w:ind w:right="-1280"/>
                              <w:jc w:val="center"/>
                              <w:rPr>
                                <w:rFonts w:ascii="Century Schoolbook" w:hAnsi="Century Schoolbook" w:cs="Century Schoolbook"/>
                                <w:b/>
                                <w:bCs/>
                                <w:color w:val="000000"/>
                                <w:u w:val="single" w:color="000000"/>
                              </w:rPr>
                            </w:pPr>
                          </w:p>
                          <w:p w14:paraId="6E38BC92" w14:textId="00D1ADF6" w:rsidR="006908A2" w:rsidRPr="00F977AB" w:rsidRDefault="006908A2" w:rsidP="006908A2">
                            <w:pPr>
                              <w:autoSpaceDE w:val="0"/>
                              <w:autoSpaceDN w:val="0"/>
                              <w:adjustRightInd w:val="0"/>
                              <w:ind w:right="-1280"/>
                              <w:jc w:val="center"/>
                              <w:rPr>
                                <w:rFonts w:ascii="Century Schoolbook" w:hAnsi="Century Schoolbook" w:cs="Century Schoolbook"/>
                                <w:b/>
                                <w:bCs/>
                                <w:color w:val="000000"/>
                                <w:u w:val="single" w:color="000000"/>
                              </w:rPr>
                            </w:pPr>
                            <w:r w:rsidRPr="00F977AB">
                              <w:rPr>
                                <w:rFonts w:ascii="Century Schoolbook" w:hAnsi="Century Schoolbook" w:cs="Century Schoolbook"/>
                                <w:b/>
                                <w:bCs/>
                                <w:color w:val="000000"/>
                                <w:u w:val="single" w:color="000000"/>
                              </w:rPr>
                              <w:t>SUCCESSFUL NEWSLETTER DELIVERY BALLOT</w:t>
                            </w:r>
                          </w:p>
                          <w:p w14:paraId="11A731AA" w14:textId="77777777" w:rsidR="006908A2" w:rsidRPr="00F93899" w:rsidRDefault="006908A2" w:rsidP="006908A2">
                            <w:pPr>
                              <w:autoSpaceDE w:val="0"/>
                              <w:autoSpaceDN w:val="0"/>
                              <w:adjustRightInd w:val="0"/>
                              <w:ind w:right="-1280"/>
                              <w:rPr>
                                <w:rFonts w:ascii="Century Schoolbook" w:hAnsi="Century Schoolbook" w:cs="Century Schoolbook"/>
                                <w:color w:val="000000"/>
                                <w:sz w:val="21"/>
                                <w:szCs w:val="21"/>
                                <w:u w:color="000000"/>
                              </w:rPr>
                            </w:pPr>
                            <w:r w:rsidRPr="00F93899">
                              <w:rPr>
                                <w:rFonts w:ascii="Century Schoolbook" w:hAnsi="Century Schoolbook" w:cs="Century Schoolbook"/>
                                <w:color w:val="000000"/>
                                <w:sz w:val="21"/>
                                <w:szCs w:val="21"/>
                                <w:u w:color="000000"/>
                              </w:rPr>
                              <w:t xml:space="preserve">Sign below to indicate that your son/daughter has delivered to you and you have read this month’s newsletter. </w:t>
                            </w:r>
                          </w:p>
                          <w:p w14:paraId="56290DB7" w14:textId="77777777" w:rsidR="006908A2" w:rsidRPr="00F93899" w:rsidRDefault="006908A2" w:rsidP="006908A2">
                            <w:pPr>
                              <w:autoSpaceDE w:val="0"/>
                              <w:autoSpaceDN w:val="0"/>
                              <w:adjustRightInd w:val="0"/>
                              <w:ind w:right="-1280"/>
                              <w:rPr>
                                <w:rFonts w:ascii="Century Schoolbook" w:hAnsi="Century Schoolbook" w:cs="Century Schoolbook"/>
                                <w:color w:val="000000"/>
                                <w:sz w:val="21"/>
                                <w:szCs w:val="21"/>
                                <w:u w:color="000000"/>
                              </w:rPr>
                            </w:pPr>
                            <w:r w:rsidRPr="00F93899">
                              <w:rPr>
                                <w:rFonts w:ascii="Century Schoolbook" w:hAnsi="Century Schoolbook" w:cs="Century Schoolbook"/>
                                <w:color w:val="000000"/>
                                <w:sz w:val="21"/>
                                <w:szCs w:val="21"/>
                                <w:u w:color="000000"/>
                              </w:rPr>
                              <w:t xml:space="preserve">Have your child return this ballot to the ballot box located at the school office </w:t>
                            </w:r>
                            <w:r w:rsidRPr="00F93899">
                              <w:rPr>
                                <w:rFonts w:ascii="Century Schoolbook" w:hAnsi="Century Schoolbook" w:cs="Century Schoolbook"/>
                                <w:color w:val="800040"/>
                                <w:sz w:val="21"/>
                                <w:szCs w:val="21"/>
                                <w:u w:color="000000"/>
                              </w:rPr>
                              <w:t xml:space="preserve">by </w:t>
                            </w:r>
                            <w:r>
                              <w:rPr>
                                <w:rFonts w:ascii="Century Schoolbook" w:hAnsi="Century Schoolbook" w:cs="Century Schoolbook"/>
                                <w:b/>
                                <w:bCs/>
                                <w:color w:val="800040"/>
                                <w:sz w:val="21"/>
                                <w:szCs w:val="21"/>
                                <w:u w:color="000000"/>
                              </w:rPr>
                              <w:t>Friday, October 21, 2022</w:t>
                            </w:r>
                            <w:r w:rsidRPr="00F93899">
                              <w:rPr>
                                <w:rFonts w:ascii="Century Schoolbook" w:hAnsi="Century Schoolbook" w:cs="Century Schoolbook"/>
                                <w:color w:val="000000"/>
                                <w:sz w:val="21"/>
                                <w:szCs w:val="21"/>
                                <w:u w:color="000000"/>
                              </w:rPr>
                              <w:t xml:space="preserve"> </w:t>
                            </w:r>
                          </w:p>
                          <w:p w14:paraId="7FFFFFD7" w14:textId="77777777" w:rsidR="006908A2" w:rsidRPr="00F93899" w:rsidRDefault="006908A2" w:rsidP="006908A2">
                            <w:pPr>
                              <w:autoSpaceDE w:val="0"/>
                              <w:autoSpaceDN w:val="0"/>
                              <w:adjustRightInd w:val="0"/>
                              <w:ind w:right="-1280"/>
                              <w:rPr>
                                <w:rFonts w:ascii="Century Schoolbook" w:hAnsi="Century Schoolbook" w:cs="Century Schoolbook"/>
                                <w:color w:val="000000"/>
                                <w:sz w:val="22"/>
                                <w:szCs w:val="22"/>
                                <w:u w:color="000000"/>
                              </w:rPr>
                            </w:pPr>
                            <w:r w:rsidRPr="00F93899">
                              <w:rPr>
                                <w:rFonts w:ascii="Century Schoolbook" w:hAnsi="Century Schoolbook" w:cs="Century Schoolbook"/>
                                <w:color w:val="000000"/>
                                <w:sz w:val="21"/>
                                <w:szCs w:val="21"/>
                                <w:u w:color="000000"/>
                              </w:rPr>
                              <w:t xml:space="preserve">At the end of the month a draw will be made for a gift </w:t>
                            </w:r>
                            <w:r>
                              <w:rPr>
                                <w:rFonts w:ascii="Century Schoolbook" w:hAnsi="Century Schoolbook" w:cs="Century Schoolbook"/>
                                <w:color w:val="000000"/>
                                <w:sz w:val="21"/>
                                <w:szCs w:val="21"/>
                                <w:u w:color="000000"/>
                              </w:rPr>
                              <w:t>card</w:t>
                            </w:r>
                            <w:r w:rsidRPr="00F93899">
                              <w:rPr>
                                <w:rFonts w:ascii="Century Schoolbook" w:hAnsi="Century Schoolbook" w:cs="Century Schoolbook"/>
                                <w:color w:val="000000"/>
                                <w:sz w:val="21"/>
                                <w:szCs w:val="21"/>
                                <w:u w:color="000000"/>
                              </w:rPr>
                              <w:t xml:space="preserve"> from all the ballots that are returned</w:t>
                            </w:r>
                            <w:r w:rsidRPr="00F93899">
                              <w:rPr>
                                <w:rFonts w:ascii="Century Schoolbook" w:hAnsi="Century Schoolbook" w:cs="Century Schoolbook"/>
                                <w:color w:val="000000"/>
                                <w:sz w:val="22"/>
                                <w:szCs w:val="22"/>
                                <w:u w:color="000000"/>
                              </w:rPr>
                              <w:t>.</w:t>
                            </w:r>
                          </w:p>
                          <w:p w14:paraId="1B06DD8F" w14:textId="64FB146C" w:rsidR="006908A2" w:rsidRPr="00F93899" w:rsidRDefault="006908A2" w:rsidP="006908A2">
                            <w:pPr>
                              <w:autoSpaceDE w:val="0"/>
                              <w:autoSpaceDN w:val="0"/>
                              <w:adjustRightInd w:val="0"/>
                              <w:ind w:right="-1280"/>
                              <w:rPr>
                                <w:rFonts w:ascii="Century Schoolbook" w:hAnsi="Century Schoolbook" w:cs="Century Schoolbook"/>
                                <w:color w:val="800040"/>
                                <w:sz w:val="22"/>
                                <w:szCs w:val="22"/>
                                <w:u w:color="000000"/>
                              </w:rPr>
                            </w:pPr>
                            <w:r w:rsidRPr="00F93899">
                              <w:rPr>
                                <w:rFonts w:ascii="Century Schoolbook" w:hAnsi="Century Schoolbook" w:cs="Century Schoolbook"/>
                                <w:color w:val="800040"/>
                                <w:sz w:val="22"/>
                                <w:szCs w:val="22"/>
                                <w:u w:color="000000"/>
                              </w:rPr>
                              <w:t xml:space="preserve">Winner for </w:t>
                            </w:r>
                            <w:r>
                              <w:rPr>
                                <w:rFonts w:ascii="Century Schoolbook" w:hAnsi="Century Schoolbook" w:cs="Century Schoolbook"/>
                                <w:color w:val="800040"/>
                                <w:sz w:val="22"/>
                                <w:szCs w:val="22"/>
                                <w:u w:color="000000"/>
                              </w:rPr>
                              <w:t xml:space="preserve">September: </w:t>
                            </w:r>
                            <w:r w:rsidR="00F51D2F">
                              <w:rPr>
                                <w:rFonts w:ascii="Century Schoolbook" w:hAnsi="Century Schoolbook" w:cs="Century Schoolbook"/>
                                <w:color w:val="800040"/>
                                <w:sz w:val="22"/>
                                <w:szCs w:val="22"/>
                                <w:u w:color="000000"/>
                              </w:rPr>
                              <w:t>Dax M</w:t>
                            </w:r>
                            <w:r w:rsidR="00EF476A">
                              <w:rPr>
                                <w:rFonts w:ascii="Century Schoolbook" w:hAnsi="Century Schoolbook" w:cs="Century Schoolbook"/>
                                <w:color w:val="800040"/>
                                <w:sz w:val="22"/>
                                <w:szCs w:val="22"/>
                                <w:u w:color="000000"/>
                              </w:rPr>
                              <w:t xml:space="preserve"> </w:t>
                            </w:r>
                          </w:p>
                          <w:p w14:paraId="716E7390" w14:textId="40691A12" w:rsidR="006908A2" w:rsidRDefault="006908A2" w:rsidP="006908A2">
                            <w:pPr>
                              <w:autoSpaceDE w:val="0"/>
                              <w:autoSpaceDN w:val="0"/>
                              <w:adjustRightInd w:val="0"/>
                              <w:ind w:right="-1280"/>
                              <w:rPr>
                                <w:rFonts w:ascii="Century Schoolbook" w:hAnsi="Century Schoolbook" w:cs="Century Schoolbook"/>
                                <w:color w:val="800040"/>
                                <w:u w:color="000000"/>
                              </w:rPr>
                            </w:pPr>
                          </w:p>
                          <w:p w14:paraId="1B19FE9B" w14:textId="77777777" w:rsidR="00774003" w:rsidRDefault="00774003" w:rsidP="006908A2">
                            <w:pPr>
                              <w:autoSpaceDE w:val="0"/>
                              <w:autoSpaceDN w:val="0"/>
                              <w:adjustRightInd w:val="0"/>
                              <w:ind w:right="-1280"/>
                              <w:rPr>
                                <w:rFonts w:ascii="Century Schoolbook" w:hAnsi="Century Schoolbook" w:cs="Century Schoolbook"/>
                                <w:color w:val="800040"/>
                                <w:u w:color="000000"/>
                              </w:rPr>
                            </w:pPr>
                          </w:p>
                          <w:p w14:paraId="3554597E" w14:textId="3D2388DC" w:rsidR="006908A2" w:rsidRDefault="006908A2" w:rsidP="006908A2">
                            <w:pPr>
                              <w:autoSpaceDE w:val="0"/>
                              <w:autoSpaceDN w:val="0"/>
                              <w:adjustRightInd w:val="0"/>
                              <w:ind w:right="-1280"/>
                              <w:rPr>
                                <w:rFonts w:ascii="Century Schoolbook" w:hAnsi="Century Schoolbook" w:cs="Century Schoolbook"/>
                                <w:color w:val="000000"/>
                                <w:u w:color="000000"/>
                              </w:rPr>
                            </w:pPr>
                            <w:r>
                              <w:rPr>
                                <w:rFonts w:ascii="Century Schoolbook" w:hAnsi="Century Schoolbook" w:cs="Century Schoolbook"/>
                                <w:color w:val="000000"/>
                                <w:u w:color="000000"/>
                              </w:rPr>
                              <w:t>__________________________________________________________________________________________________</w:t>
                            </w:r>
                          </w:p>
                          <w:p w14:paraId="7FFA0C1D" w14:textId="77777777" w:rsidR="006908A2" w:rsidRPr="00F977AB" w:rsidRDefault="006908A2" w:rsidP="006908A2">
                            <w:pPr>
                              <w:autoSpaceDE w:val="0"/>
                              <w:autoSpaceDN w:val="0"/>
                              <w:adjustRightInd w:val="0"/>
                              <w:ind w:right="-1280"/>
                              <w:rPr>
                                <w:rFonts w:ascii="Century Schoolbook" w:hAnsi="Century Schoolbook" w:cs="Century Schoolbook"/>
                                <w:color w:val="000000"/>
                                <w:sz w:val="22"/>
                                <w:szCs w:val="22"/>
                                <w:u w:color="000000"/>
                              </w:rPr>
                            </w:pPr>
                            <w:r w:rsidRPr="00F977AB">
                              <w:rPr>
                                <w:rFonts w:ascii="Century Schoolbook" w:hAnsi="Century Schoolbook" w:cs="Century Schoolbook"/>
                                <w:color w:val="000000"/>
                                <w:sz w:val="22"/>
                                <w:szCs w:val="22"/>
                                <w:u w:color="000000"/>
                              </w:rPr>
                              <w:t xml:space="preserve">Parents Signature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Child’s </w:t>
                            </w:r>
                            <w:r>
                              <w:rPr>
                                <w:rFonts w:ascii="Century Schoolbook" w:hAnsi="Century Schoolbook" w:cs="Century Schoolbook"/>
                                <w:color w:val="000000"/>
                                <w:sz w:val="22"/>
                                <w:szCs w:val="22"/>
                                <w:u w:color="000000"/>
                              </w:rPr>
                              <w:t>N</w:t>
                            </w:r>
                            <w:r w:rsidRPr="00F977AB">
                              <w:rPr>
                                <w:rFonts w:ascii="Century Schoolbook" w:hAnsi="Century Schoolbook" w:cs="Century Schoolbook"/>
                                <w:color w:val="000000"/>
                                <w:sz w:val="22"/>
                                <w:szCs w:val="22"/>
                                <w:u w:color="000000"/>
                              </w:rPr>
                              <w:t xml:space="preserve">ame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Grade</w:t>
                            </w:r>
                          </w:p>
                          <w:p w14:paraId="36AFB078" w14:textId="77777777" w:rsidR="006908A2" w:rsidRPr="00F977AB" w:rsidRDefault="006908A2" w:rsidP="006908A2">
                            <w:pPr>
                              <w:jc w:val="center"/>
                              <w:rPr>
                                <w:b/>
                                <w:bCs/>
                                <w:color w:val="000000" w:themeColor="text1"/>
                                <w:u w:val="single"/>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42A3D" id="Text Box 34" o:spid="_x0000_s1039" type="#_x0000_t202" style="position:absolute;margin-left:-11.9pt;margin-top:495.2pt;width:544.6pt;height:25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" filled="f" strokeweight="1pt">
                <v:stroke dashstyle="1 1" endcap="round"/>
                <v:textbox>
                  <w:txbxContent>
                    <w:p w14:paraId="070B5910" w14:textId="77777777" w:rsidR="005F2D03" w:rsidRDefault="005F2D03" w:rsidP="006908A2">
                      <w:pPr>
                        <w:autoSpaceDE w:val="0"/>
                        <w:autoSpaceDN w:val="0"/>
                        <w:adjustRightInd w:val="0"/>
                        <w:ind w:right="-1280"/>
                        <w:jc w:val="center"/>
                        <w:rPr>
                          <w:rFonts w:ascii="Century Schoolbook" w:hAnsi="Century Schoolbook" w:cs="Century Schoolbook"/>
                          <w:b/>
                          <w:bCs/>
                          <w:color w:val="000000"/>
                          <w:u w:val="single" w:color="000000"/>
                        </w:rPr>
                      </w:pPr>
                    </w:p>
                    <w:p w14:paraId="6E38BC92" w14:textId="00D1ADF6" w:rsidR="006908A2" w:rsidRPr="00F977AB" w:rsidRDefault="006908A2" w:rsidP="006908A2">
                      <w:pPr>
                        <w:autoSpaceDE w:val="0"/>
                        <w:autoSpaceDN w:val="0"/>
                        <w:adjustRightInd w:val="0"/>
                        <w:ind w:right="-1280"/>
                        <w:jc w:val="center"/>
                        <w:rPr>
                          <w:rFonts w:ascii="Century Schoolbook" w:hAnsi="Century Schoolbook" w:cs="Century Schoolbook"/>
                          <w:b/>
                          <w:bCs/>
                          <w:color w:val="000000"/>
                          <w:u w:val="single" w:color="000000"/>
                        </w:rPr>
                      </w:pPr>
                      <w:r w:rsidRPr="00F977AB">
                        <w:rPr>
                          <w:rFonts w:ascii="Century Schoolbook" w:hAnsi="Century Schoolbook" w:cs="Century Schoolbook"/>
                          <w:b/>
                          <w:bCs/>
                          <w:color w:val="000000"/>
                          <w:u w:val="single" w:color="000000"/>
                        </w:rPr>
                        <w:t>SUCCESSFUL NEWSLETTER DELIVERY BALLOT</w:t>
                      </w:r>
                    </w:p>
                    <w:p w14:paraId="11A731AA" w14:textId="77777777" w:rsidR="006908A2" w:rsidRPr="00F93899" w:rsidRDefault="006908A2" w:rsidP="006908A2">
                      <w:pPr>
                        <w:autoSpaceDE w:val="0"/>
                        <w:autoSpaceDN w:val="0"/>
                        <w:adjustRightInd w:val="0"/>
                        <w:ind w:right="-1280"/>
                        <w:rPr>
                          <w:rFonts w:ascii="Century Schoolbook" w:hAnsi="Century Schoolbook" w:cs="Century Schoolbook"/>
                          <w:color w:val="000000"/>
                          <w:sz w:val="21"/>
                          <w:szCs w:val="21"/>
                          <w:u w:color="000000"/>
                        </w:rPr>
                      </w:pPr>
                      <w:r w:rsidRPr="00F93899">
                        <w:rPr>
                          <w:rFonts w:ascii="Century Schoolbook" w:hAnsi="Century Schoolbook" w:cs="Century Schoolbook"/>
                          <w:color w:val="000000"/>
                          <w:sz w:val="21"/>
                          <w:szCs w:val="21"/>
                          <w:u w:color="000000"/>
                        </w:rPr>
                        <w:t xml:space="preserve">Sign below to indicate that your son/daughter has delivered to you and you have read this month’s newsletter. </w:t>
                      </w:r>
                    </w:p>
                    <w:p w14:paraId="56290DB7" w14:textId="77777777" w:rsidR="006908A2" w:rsidRPr="00F93899" w:rsidRDefault="006908A2" w:rsidP="006908A2">
                      <w:pPr>
                        <w:autoSpaceDE w:val="0"/>
                        <w:autoSpaceDN w:val="0"/>
                        <w:adjustRightInd w:val="0"/>
                        <w:ind w:right="-1280"/>
                        <w:rPr>
                          <w:rFonts w:ascii="Century Schoolbook" w:hAnsi="Century Schoolbook" w:cs="Century Schoolbook"/>
                          <w:color w:val="000000"/>
                          <w:sz w:val="21"/>
                          <w:szCs w:val="21"/>
                          <w:u w:color="000000"/>
                        </w:rPr>
                      </w:pPr>
                      <w:r w:rsidRPr="00F93899">
                        <w:rPr>
                          <w:rFonts w:ascii="Century Schoolbook" w:hAnsi="Century Schoolbook" w:cs="Century Schoolbook"/>
                          <w:color w:val="000000"/>
                          <w:sz w:val="21"/>
                          <w:szCs w:val="21"/>
                          <w:u w:color="000000"/>
                        </w:rPr>
                        <w:t xml:space="preserve">Have your child return this ballot to the ballot box located at the school office </w:t>
                      </w:r>
                      <w:r w:rsidRPr="00F93899">
                        <w:rPr>
                          <w:rFonts w:ascii="Century Schoolbook" w:hAnsi="Century Schoolbook" w:cs="Century Schoolbook"/>
                          <w:color w:val="800040"/>
                          <w:sz w:val="21"/>
                          <w:szCs w:val="21"/>
                          <w:u w:color="000000"/>
                        </w:rPr>
                        <w:t xml:space="preserve">by </w:t>
                      </w:r>
                      <w:r>
                        <w:rPr>
                          <w:rFonts w:ascii="Century Schoolbook" w:hAnsi="Century Schoolbook" w:cs="Century Schoolbook"/>
                          <w:b/>
                          <w:bCs/>
                          <w:color w:val="800040"/>
                          <w:sz w:val="21"/>
                          <w:szCs w:val="21"/>
                          <w:u w:color="000000"/>
                        </w:rPr>
                        <w:t>Friday, October 21, 2022</w:t>
                      </w:r>
                      <w:r w:rsidRPr="00F93899">
                        <w:rPr>
                          <w:rFonts w:ascii="Century Schoolbook" w:hAnsi="Century Schoolbook" w:cs="Century Schoolbook"/>
                          <w:color w:val="000000"/>
                          <w:sz w:val="21"/>
                          <w:szCs w:val="21"/>
                          <w:u w:color="000000"/>
                        </w:rPr>
                        <w:t xml:space="preserve"> </w:t>
                      </w:r>
                    </w:p>
                    <w:p w14:paraId="7FFFFFD7" w14:textId="77777777" w:rsidR="006908A2" w:rsidRPr="00F93899" w:rsidRDefault="006908A2" w:rsidP="006908A2">
                      <w:pPr>
                        <w:autoSpaceDE w:val="0"/>
                        <w:autoSpaceDN w:val="0"/>
                        <w:adjustRightInd w:val="0"/>
                        <w:ind w:right="-1280"/>
                        <w:rPr>
                          <w:rFonts w:ascii="Century Schoolbook" w:hAnsi="Century Schoolbook" w:cs="Century Schoolbook"/>
                          <w:color w:val="000000"/>
                          <w:sz w:val="22"/>
                          <w:szCs w:val="22"/>
                          <w:u w:color="000000"/>
                        </w:rPr>
                      </w:pPr>
                      <w:r w:rsidRPr="00F93899">
                        <w:rPr>
                          <w:rFonts w:ascii="Century Schoolbook" w:hAnsi="Century Schoolbook" w:cs="Century Schoolbook"/>
                          <w:color w:val="000000"/>
                          <w:sz w:val="21"/>
                          <w:szCs w:val="21"/>
                          <w:u w:color="000000"/>
                        </w:rPr>
                        <w:t xml:space="preserve">At the end of the month a draw will be made for a gift </w:t>
                      </w:r>
                      <w:r>
                        <w:rPr>
                          <w:rFonts w:ascii="Century Schoolbook" w:hAnsi="Century Schoolbook" w:cs="Century Schoolbook"/>
                          <w:color w:val="000000"/>
                          <w:sz w:val="21"/>
                          <w:szCs w:val="21"/>
                          <w:u w:color="000000"/>
                        </w:rPr>
                        <w:t>card</w:t>
                      </w:r>
                      <w:r w:rsidRPr="00F93899">
                        <w:rPr>
                          <w:rFonts w:ascii="Century Schoolbook" w:hAnsi="Century Schoolbook" w:cs="Century Schoolbook"/>
                          <w:color w:val="000000"/>
                          <w:sz w:val="21"/>
                          <w:szCs w:val="21"/>
                          <w:u w:color="000000"/>
                        </w:rPr>
                        <w:t xml:space="preserve"> from all the ballots that are returned</w:t>
                      </w:r>
                      <w:r w:rsidRPr="00F93899">
                        <w:rPr>
                          <w:rFonts w:ascii="Century Schoolbook" w:hAnsi="Century Schoolbook" w:cs="Century Schoolbook"/>
                          <w:color w:val="000000"/>
                          <w:sz w:val="22"/>
                          <w:szCs w:val="22"/>
                          <w:u w:color="000000"/>
                        </w:rPr>
                        <w:t>.</w:t>
                      </w:r>
                    </w:p>
                    <w:p w14:paraId="1B06DD8F" w14:textId="64FB146C" w:rsidR="006908A2" w:rsidRPr="00F93899" w:rsidRDefault="006908A2" w:rsidP="006908A2">
                      <w:pPr>
                        <w:autoSpaceDE w:val="0"/>
                        <w:autoSpaceDN w:val="0"/>
                        <w:adjustRightInd w:val="0"/>
                        <w:ind w:right="-1280"/>
                        <w:rPr>
                          <w:rFonts w:ascii="Century Schoolbook" w:hAnsi="Century Schoolbook" w:cs="Century Schoolbook"/>
                          <w:color w:val="800040"/>
                          <w:sz w:val="22"/>
                          <w:szCs w:val="22"/>
                          <w:u w:color="000000"/>
                        </w:rPr>
                      </w:pPr>
                      <w:r w:rsidRPr="00F93899">
                        <w:rPr>
                          <w:rFonts w:ascii="Century Schoolbook" w:hAnsi="Century Schoolbook" w:cs="Century Schoolbook"/>
                          <w:color w:val="800040"/>
                          <w:sz w:val="22"/>
                          <w:szCs w:val="22"/>
                          <w:u w:color="000000"/>
                        </w:rPr>
                        <w:t xml:space="preserve">Winner for </w:t>
                      </w:r>
                      <w:r>
                        <w:rPr>
                          <w:rFonts w:ascii="Century Schoolbook" w:hAnsi="Century Schoolbook" w:cs="Century Schoolbook"/>
                          <w:color w:val="800040"/>
                          <w:sz w:val="22"/>
                          <w:szCs w:val="22"/>
                          <w:u w:color="000000"/>
                        </w:rPr>
                        <w:t xml:space="preserve">September: </w:t>
                      </w:r>
                      <w:r w:rsidR="00F51D2F">
                        <w:rPr>
                          <w:rFonts w:ascii="Century Schoolbook" w:hAnsi="Century Schoolbook" w:cs="Century Schoolbook"/>
                          <w:color w:val="800040"/>
                          <w:sz w:val="22"/>
                          <w:szCs w:val="22"/>
                          <w:u w:color="000000"/>
                        </w:rPr>
                        <w:t>Dax M</w:t>
                      </w:r>
                      <w:r w:rsidR="00EF476A">
                        <w:rPr>
                          <w:rFonts w:ascii="Century Schoolbook" w:hAnsi="Century Schoolbook" w:cs="Century Schoolbook"/>
                          <w:color w:val="800040"/>
                          <w:sz w:val="22"/>
                          <w:szCs w:val="22"/>
                          <w:u w:color="000000"/>
                        </w:rPr>
                        <w:t xml:space="preserve"> </w:t>
                      </w:r>
                    </w:p>
                    <w:p w14:paraId="716E7390" w14:textId="40691A12" w:rsidR="006908A2" w:rsidRDefault="006908A2" w:rsidP="006908A2">
                      <w:pPr>
                        <w:autoSpaceDE w:val="0"/>
                        <w:autoSpaceDN w:val="0"/>
                        <w:adjustRightInd w:val="0"/>
                        <w:ind w:right="-1280"/>
                        <w:rPr>
                          <w:rFonts w:ascii="Century Schoolbook" w:hAnsi="Century Schoolbook" w:cs="Century Schoolbook"/>
                          <w:color w:val="800040"/>
                          <w:u w:color="000000"/>
                        </w:rPr>
                      </w:pPr>
                    </w:p>
                    <w:p w14:paraId="1B19FE9B" w14:textId="77777777" w:rsidR="00774003" w:rsidRDefault="00774003" w:rsidP="006908A2">
                      <w:pPr>
                        <w:autoSpaceDE w:val="0"/>
                        <w:autoSpaceDN w:val="0"/>
                        <w:adjustRightInd w:val="0"/>
                        <w:ind w:right="-1280"/>
                        <w:rPr>
                          <w:rFonts w:ascii="Century Schoolbook" w:hAnsi="Century Schoolbook" w:cs="Century Schoolbook"/>
                          <w:color w:val="800040"/>
                          <w:u w:color="000000"/>
                        </w:rPr>
                      </w:pPr>
                    </w:p>
                    <w:p w14:paraId="3554597E" w14:textId="3D2388DC" w:rsidR="006908A2" w:rsidRDefault="006908A2" w:rsidP="006908A2">
                      <w:pPr>
                        <w:autoSpaceDE w:val="0"/>
                        <w:autoSpaceDN w:val="0"/>
                        <w:adjustRightInd w:val="0"/>
                        <w:ind w:right="-1280"/>
                        <w:rPr>
                          <w:rFonts w:ascii="Century Schoolbook" w:hAnsi="Century Schoolbook" w:cs="Century Schoolbook"/>
                          <w:color w:val="000000"/>
                          <w:u w:color="000000"/>
                        </w:rPr>
                      </w:pPr>
                      <w:r>
                        <w:rPr>
                          <w:rFonts w:ascii="Century Schoolbook" w:hAnsi="Century Schoolbook" w:cs="Century Schoolbook"/>
                          <w:color w:val="000000"/>
                          <w:u w:color="000000"/>
                        </w:rPr>
                        <w:t>__________________________________________________________________________________________________</w:t>
                      </w:r>
                    </w:p>
                    <w:p w14:paraId="7FFA0C1D" w14:textId="77777777" w:rsidR="006908A2" w:rsidRPr="00F977AB" w:rsidRDefault="006908A2" w:rsidP="006908A2">
                      <w:pPr>
                        <w:autoSpaceDE w:val="0"/>
                        <w:autoSpaceDN w:val="0"/>
                        <w:adjustRightInd w:val="0"/>
                        <w:ind w:right="-1280"/>
                        <w:rPr>
                          <w:rFonts w:ascii="Century Schoolbook" w:hAnsi="Century Schoolbook" w:cs="Century Schoolbook"/>
                          <w:color w:val="000000"/>
                          <w:sz w:val="22"/>
                          <w:szCs w:val="22"/>
                          <w:u w:color="000000"/>
                        </w:rPr>
                      </w:pPr>
                      <w:r w:rsidRPr="00F977AB">
                        <w:rPr>
                          <w:rFonts w:ascii="Century Schoolbook" w:hAnsi="Century Schoolbook" w:cs="Century Schoolbook"/>
                          <w:color w:val="000000"/>
                          <w:sz w:val="22"/>
                          <w:szCs w:val="22"/>
                          <w:u w:color="000000"/>
                        </w:rPr>
                        <w:t xml:space="preserve">Parents Signature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Child’s </w:t>
                      </w:r>
                      <w:r>
                        <w:rPr>
                          <w:rFonts w:ascii="Century Schoolbook" w:hAnsi="Century Schoolbook" w:cs="Century Schoolbook"/>
                          <w:color w:val="000000"/>
                          <w:sz w:val="22"/>
                          <w:szCs w:val="22"/>
                          <w:u w:color="000000"/>
                        </w:rPr>
                        <w:t>N</w:t>
                      </w:r>
                      <w:r w:rsidRPr="00F977AB">
                        <w:rPr>
                          <w:rFonts w:ascii="Century Schoolbook" w:hAnsi="Century Schoolbook" w:cs="Century Schoolbook"/>
                          <w:color w:val="000000"/>
                          <w:sz w:val="22"/>
                          <w:szCs w:val="22"/>
                          <w:u w:color="000000"/>
                        </w:rPr>
                        <w:t xml:space="preserve">ame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Grade</w:t>
                      </w:r>
                    </w:p>
                    <w:p w14:paraId="36AFB078" w14:textId="77777777" w:rsidR="006908A2" w:rsidRPr="00F977AB" w:rsidRDefault="006908A2" w:rsidP="006908A2">
                      <w:pPr>
                        <w:jc w:val="center"/>
                        <w:rPr>
                          <w:b/>
                          <w:bCs/>
                          <w:color w:val="000000" w:themeColor="text1"/>
                          <w:u w:val="single"/>
                          <w:lang w:val="en-CA"/>
                        </w:rPr>
                      </w:pPr>
                    </w:p>
                  </w:txbxContent>
                </v:textbox>
              </v:shape>
            </w:pict>
          </mc:Fallback>
        </mc:AlternateContent>
      </w:r>
      <w:r w:rsidR="00195A88">
        <w:rPr>
          <w:noProof/>
        </w:rPr>
        <mc:AlternateContent>
          <mc:Choice Requires="wps">
            <w:drawing>
              <wp:anchor distT="0" distB="0" distL="114300" distR="114300" simplePos="0" relativeHeight="251729920" behindDoc="0" locked="0" layoutInCell="1" allowOverlap="1" wp14:anchorId="5C351485" wp14:editId="09C97328">
                <wp:simplePos x="0" y="0"/>
                <wp:positionH relativeFrom="column">
                  <wp:posOffset>-49530</wp:posOffset>
                </wp:positionH>
                <wp:positionV relativeFrom="paragraph">
                  <wp:posOffset>459740</wp:posOffset>
                </wp:positionV>
                <wp:extent cx="6731000" cy="56515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731000" cy="5651500"/>
                        </a:xfrm>
                        <a:prstGeom prst="rect">
                          <a:avLst/>
                        </a:prstGeom>
                        <a:noFill/>
                        <a:ln w="6350">
                          <a:noFill/>
                        </a:ln>
                      </wps:spPr>
                      <wps:txbx>
                        <w:txbxContent>
                          <w:p w14:paraId="03FA8124" w14:textId="77777777" w:rsidR="00195A88" w:rsidRDefault="00195A88" w:rsidP="00195A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rebuchet MS" w:hAnsi="Trebuchet MS" w:cs="Hoefler Text"/>
                                <w:b/>
                                <w:bCs/>
                                <w:color w:val="000000"/>
                                <w:sz w:val="32"/>
                                <w:szCs w:val="32"/>
                              </w:rPr>
                            </w:pPr>
                          </w:p>
                          <w:p w14:paraId="71187FD8" w14:textId="77777777" w:rsidR="00195A88" w:rsidRDefault="00195A88" w:rsidP="00195A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rebuchet MS" w:hAnsi="Trebuchet MS" w:cs="Hoefler Text"/>
                                <w:b/>
                                <w:bCs/>
                                <w:color w:val="000000"/>
                                <w:sz w:val="32"/>
                                <w:szCs w:val="32"/>
                              </w:rPr>
                            </w:pPr>
                          </w:p>
                          <w:p w14:paraId="494A9751" w14:textId="01B55A3E" w:rsidR="00195A88" w:rsidRPr="0075368A" w:rsidRDefault="00195A88" w:rsidP="0075368A">
                            <w:pPr>
                              <w:jc w:val="center"/>
                              <w:rPr>
                                <w:b/>
                                <w:color w:val="FF0000"/>
                                <w:sz w:val="32"/>
                                <w:szCs w:val="32"/>
                              </w:rPr>
                            </w:pPr>
                            <w:r w:rsidRPr="0075368A">
                              <w:rPr>
                                <w:b/>
                                <w:color w:val="FF0000"/>
                                <w:sz w:val="32"/>
                                <w:szCs w:val="32"/>
                              </w:rPr>
                              <w:t>NATOAGANEG SCHOOL MISSION STATEMEN</w:t>
                            </w:r>
                            <w:r w:rsidRPr="0075368A">
                              <w:rPr>
                                <w:b/>
                                <w:color w:val="FF0000"/>
                                <w:sz w:val="32"/>
                                <w:szCs w:val="32"/>
                              </w:rPr>
                              <w:t>T</w:t>
                            </w:r>
                          </w:p>
                          <w:p w14:paraId="6F45D48E" w14:textId="77777777" w:rsidR="00195A88" w:rsidRDefault="00195A88" w:rsidP="00195A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rebuchet MS" w:hAnsi="Trebuchet MS" w:cs="Hoefler Text"/>
                                <w:b/>
                                <w:bCs/>
                                <w:color w:val="000000"/>
                                <w:sz w:val="32"/>
                                <w:szCs w:val="32"/>
                              </w:rPr>
                            </w:pPr>
                          </w:p>
                          <w:p w14:paraId="0D3F9657" w14:textId="4D9BDBA3"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Natoaganeg School strives</w:t>
                            </w:r>
                          </w:p>
                          <w:p w14:paraId="5B773503"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to have students prepared</w:t>
                            </w:r>
                          </w:p>
                          <w:p w14:paraId="073990C8"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 xml:space="preserve"> with necessary skills to </w:t>
                            </w:r>
                          </w:p>
                          <w:p w14:paraId="4673F038"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 xml:space="preserve">become responsible and </w:t>
                            </w:r>
                          </w:p>
                          <w:p w14:paraId="68D36A96"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 xml:space="preserve">successful lifelong learners. </w:t>
                            </w:r>
                          </w:p>
                          <w:p w14:paraId="11ACD8F5"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To create a positive learning environment</w:t>
                            </w:r>
                          </w:p>
                          <w:p w14:paraId="2F0BE807"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 xml:space="preserve"> that will inspire ALL to believe in developing to their full potential.</w:t>
                            </w:r>
                          </w:p>
                          <w:p w14:paraId="76D110C8"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 xml:space="preserve">MOTTO: When you </w:t>
                            </w:r>
                            <w:proofErr w:type="gramStart"/>
                            <w:r w:rsidRPr="00195A88">
                              <w:rPr>
                                <w:rFonts w:ascii="Trebuchet MS" w:hAnsi="Trebuchet MS" w:cs="Hoefler Text"/>
                                <w:b/>
                                <w:bCs/>
                                <w:color w:val="000000"/>
                                <w:sz w:val="32"/>
                                <w:szCs w:val="32"/>
                              </w:rPr>
                              <w:t xml:space="preserve">Believe,   </w:t>
                            </w:r>
                            <w:proofErr w:type="gramEnd"/>
                            <w:r w:rsidRPr="00195A88">
                              <w:rPr>
                                <w:rFonts w:ascii="Trebuchet MS" w:hAnsi="Trebuchet MS" w:cs="Hoefler Text"/>
                                <w:b/>
                                <w:bCs/>
                                <w:color w:val="000000"/>
                                <w:sz w:val="32"/>
                                <w:szCs w:val="32"/>
                              </w:rPr>
                              <w:t xml:space="preserve">                                                                                                                    You will Achieve!</w:t>
                            </w:r>
                          </w:p>
                          <w:p w14:paraId="5632FFA8" w14:textId="77777777" w:rsidR="00195A88" w:rsidRDefault="00195A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1485" id="Text Box 31" o:spid="_x0000_s1040" type="#_x0000_t202" style="position:absolute;margin-left:-3.9pt;margin-top:36.2pt;width:530pt;height:4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" filled="f" stroked="f" strokeweight=".5pt">
                <v:textbox>
                  <w:txbxContent>
                    <w:p w14:paraId="03FA8124" w14:textId="77777777" w:rsidR="00195A88" w:rsidRDefault="00195A88" w:rsidP="00195A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rebuchet MS" w:hAnsi="Trebuchet MS" w:cs="Hoefler Text"/>
                          <w:b/>
                          <w:bCs/>
                          <w:color w:val="000000"/>
                          <w:sz w:val="32"/>
                          <w:szCs w:val="32"/>
                        </w:rPr>
                      </w:pPr>
                    </w:p>
                    <w:p w14:paraId="71187FD8" w14:textId="77777777" w:rsidR="00195A88" w:rsidRDefault="00195A88" w:rsidP="00195A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rebuchet MS" w:hAnsi="Trebuchet MS" w:cs="Hoefler Text"/>
                          <w:b/>
                          <w:bCs/>
                          <w:color w:val="000000"/>
                          <w:sz w:val="32"/>
                          <w:szCs w:val="32"/>
                        </w:rPr>
                      </w:pPr>
                    </w:p>
                    <w:p w14:paraId="494A9751" w14:textId="01B55A3E" w:rsidR="00195A88" w:rsidRPr="0075368A" w:rsidRDefault="00195A88" w:rsidP="0075368A">
                      <w:pPr>
                        <w:jc w:val="center"/>
                        <w:rPr>
                          <w:b/>
                          <w:color w:val="FF0000"/>
                          <w:sz w:val="32"/>
                          <w:szCs w:val="32"/>
                        </w:rPr>
                      </w:pPr>
                      <w:r w:rsidRPr="0075368A">
                        <w:rPr>
                          <w:b/>
                          <w:color w:val="FF0000"/>
                          <w:sz w:val="32"/>
                          <w:szCs w:val="32"/>
                        </w:rPr>
                        <w:t>NATOAGANEG SCHOOL MISSION STATEMEN</w:t>
                      </w:r>
                      <w:r w:rsidRPr="0075368A">
                        <w:rPr>
                          <w:b/>
                          <w:color w:val="FF0000"/>
                          <w:sz w:val="32"/>
                          <w:szCs w:val="32"/>
                        </w:rPr>
                        <w:t>T</w:t>
                      </w:r>
                    </w:p>
                    <w:p w14:paraId="6F45D48E" w14:textId="77777777" w:rsidR="00195A88" w:rsidRDefault="00195A88" w:rsidP="00195A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rebuchet MS" w:hAnsi="Trebuchet MS" w:cs="Hoefler Text"/>
                          <w:b/>
                          <w:bCs/>
                          <w:color w:val="000000"/>
                          <w:sz w:val="32"/>
                          <w:szCs w:val="32"/>
                        </w:rPr>
                      </w:pPr>
                    </w:p>
                    <w:p w14:paraId="0D3F9657" w14:textId="4D9BDBA3"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Natoaganeg School strives</w:t>
                      </w:r>
                    </w:p>
                    <w:p w14:paraId="5B773503"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to have students prepared</w:t>
                      </w:r>
                    </w:p>
                    <w:p w14:paraId="073990C8"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 xml:space="preserve"> with necessary skills to </w:t>
                      </w:r>
                    </w:p>
                    <w:p w14:paraId="4673F038"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 xml:space="preserve">become responsible and </w:t>
                      </w:r>
                    </w:p>
                    <w:p w14:paraId="68D36A96"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 xml:space="preserve">successful lifelong learners. </w:t>
                      </w:r>
                    </w:p>
                    <w:p w14:paraId="11ACD8F5"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To create a positive learning environment</w:t>
                      </w:r>
                    </w:p>
                    <w:p w14:paraId="2F0BE807"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 xml:space="preserve"> that will inspire ALL to believe in developing to their full potential.</w:t>
                      </w:r>
                    </w:p>
                    <w:p w14:paraId="76D110C8" w14:textId="77777777" w:rsidR="00195A88" w:rsidRPr="00195A88" w:rsidRDefault="00195A88" w:rsidP="007536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rebuchet MS" w:hAnsi="Trebuchet MS" w:cs="Hoefler Text"/>
                          <w:b/>
                          <w:bCs/>
                          <w:color w:val="000000"/>
                          <w:sz w:val="32"/>
                          <w:szCs w:val="32"/>
                        </w:rPr>
                      </w:pPr>
                      <w:r w:rsidRPr="00195A88">
                        <w:rPr>
                          <w:rFonts w:ascii="Trebuchet MS" w:hAnsi="Trebuchet MS" w:cs="Hoefler Text"/>
                          <w:b/>
                          <w:bCs/>
                          <w:color w:val="000000"/>
                          <w:sz w:val="32"/>
                          <w:szCs w:val="32"/>
                        </w:rPr>
                        <w:t xml:space="preserve">MOTTO: When you </w:t>
                      </w:r>
                      <w:proofErr w:type="gramStart"/>
                      <w:r w:rsidRPr="00195A88">
                        <w:rPr>
                          <w:rFonts w:ascii="Trebuchet MS" w:hAnsi="Trebuchet MS" w:cs="Hoefler Text"/>
                          <w:b/>
                          <w:bCs/>
                          <w:color w:val="000000"/>
                          <w:sz w:val="32"/>
                          <w:szCs w:val="32"/>
                        </w:rPr>
                        <w:t xml:space="preserve">Believe,   </w:t>
                      </w:r>
                      <w:proofErr w:type="gramEnd"/>
                      <w:r w:rsidRPr="00195A88">
                        <w:rPr>
                          <w:rFonts w:ascii="Trebuchet MS" w:hAnsi="Trebuchet MS" w:cs="Hoefler Text"/>
                          <w:b/>
                          <w:bCs/>
                          <w:color w:val="000000"/>
                          <w:sz w:val="32"/>
                          <w:szCs w:val="32"/>
                        </w:rPr>
                        <w:t xml:space="preserve">                                                                                                                    You will Achieve!</w:t>
                      </w:r>
                    </w:p>
                    <w:p w14:paraId="5632FFA8" w14:textId="77777777" w:rsidR="00195A88" w:rsidRDefault="00195A88"/>
                  </w:txbxContent>
                </v:textbox>
              </v:shape>
            </w:pict>
          </mc:Fallback>
        </mc:AlternateContent>
      </w:r>
    </w:p>
    <w:sectPr w:rsidR="00400182" w:rsidSect="00DE4075">
      <w:pgSz w:w="12240" w:h="15840"/>
      <w:pgMar w:top="216" w:right="1080" w:bottom="720" w:left="938"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sto MT">
    <w:panose1 w:val="02040603050505030304"/>
    <w:charset w:val="00"/>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American Typewriter">
    <w:panose1 w:val="02090604020004020304"/>
    <w:charset w:val="4D"/>
    <w:family w:val="roman"/>
    <w:pitch w:val="variable"/>
    <w:sig w:usb0="A000006F" w:usb1="00000019"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oefler Text">
    <w:panose1 w:val="02030602050506020203"/>
    <w:charset w:val="4D"/>
    <w:family w:val="roman"/>
    <w:pitch w:val="variable"/>
    <w:sig w:usb0="800002FF" w:usb1="5000204B" w:usb2="00000004" w:usb3="00000000" w:csb0="00000197"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E3604"/>
    <w:multiLevelType w:val="hybridMultilevel"/>
    <w:tmpl w:val="D99CB324"/>
    <w:lvl w:ilvl="0" w:tplc="3EFCBEA8">
      <w:start w:val="9"/>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416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D87"/>
    <w:rsid w:val="00122C5B"/>
    <w:rsid w:val="001261A6"/>
    <w:rsid w:val="00160DD3"/>
    <w:rsid w:val="00163C49"/>
    <w:rsid w:val="00174301"/>
    <w:rsid w:val="00195A88"/>
    <w:rsid w:val="001E4114"/>
    <w:rsid w:val="001F7669"/>
    <w:rsid w:val="0025638F"/>
    <w:rsid w:val="002E6A1F"/>
    <w:rsid w:val="003131FA"/>
    <w:rsid w:val="003762AC"/>
    <w:rsid w:val="00400182"/>
    <w:rsid w:val="00417C1D"/>
    <w:rsid w:val="004202C1"/>
    <w:rsid w:val="00475753"/>
    <w:rsid w:val="00503A9C"/>
    <w:rsid w:val="00532F1F"/>
    <w:rsid w:val="00591237"/>
    <w:rsid w:val="005B4BC7"/>
    <w:rsid w:val="005C18AF"/>
    <w:rsid w:val="005C312F"/>
    <w:rsid w:val="005C5EF5"/>
    <w:rsid w:val="005E5347"/>
    <w:rsid w:val="005F2D03"/>
    <w:rsid w:val="00613F47"/>
    <w:rsid w:val="00635615"/>
    <w:rsid w:val="0067256A"/>
    <w:rsid w:val="0067733B"/>
    <w:rsid w:val="00683A5B"/>
    <w:rsid w:val="006908A2"/>
    <w:rsid w:val="006A7520"/>
    <w:rsid w:val="0075368A"/>
    <w:rsid w:val="00755B36"/>
    <w:rsid w:val="00774003"/>
    <w:rsid w:val="007C3A28"/>
    <w:rsid w:val="00810769"/>
    <w:rsid w:val="0081364C"/>
    <w:rsid w:val="00890ACD"/>
    <w:rsid w:val="008A3352"/>
    <w:rsid w:val="008F79F9"/>
    <w:rsid w:val="00910322"/>
    <w:rsid w:val="00974098"/>
    <w:rsid w:val="00982F52"/>
    <w:rsid w:val="0098516A"/>
    <w:rsid w:val="0099122C"/>
    <w:rsid w:val="009A2198"/>
    <w:rsid w:val="009B384D"/>
    <w:rsid w:val="009B70C1"/>
    <w:rsid w:val="009D37B7"/>
    <w:rsid w:val="009E1410"/>
    <w:rsid w:val="009F561C"/>
    <w:rsid w:val="00A51227"/>
    <w:rsid w:val="00A545D7"/>
    <w:rsid w:val="00A75D86"/>
    <w:rsid w:val="00AB4C5F"/>
    <w:rsid w:val="00AC6EAA"/>
    <w:rsid w:val="00B22D87"/>
    <w:rsid w:val="00B35BFF"/>
    <w:rsid w:val="00B47A4B"/>
    <w:rsid w:val="00B61C82"/>
    <w:rsid w:val="00BD2FB4"/>
    <w:rsid w:val="00C9403E"/>
    <w:rsid w:val="00DC2CFD"/>
    <w:rsid w:val="00DE4075"/>
    <w:rsid w:val="00DE5BCE"/>
    <w:rsid w:val="00EB4E03"/>
    <w:rsid w:val="00EE6717"/>
    <w:rsid w:val="00EF476A"/>
    <w:rsid w:val="00EF54C2"/>
    <w:rsid w:val="00F3625A"/>
    <w:rsid w:val="00F4425D"/>
    <w:rsid w:val="00F507E0"/>
    <w:rsid w:val="00F51D2F"/>
    <w:rsid w:val="00F625F4"/>
    <w:rsid w:val="00F854C6"/>
    <w:rsid w:val="00F930F2"/>
    <w:rsid w:val="00FB3651"/>
    <w:rsid w:val="00FF5A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51A778"/>
  <w15:chartTrackingRefBased/>
  <w15:docId w15:val="{743AEB7A-578B-464E-A950-25BDE3E95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D87"/>
    <w:pPr>
      <w:spacing w:line="240" w:lineRule="auto"/>
    </w:pPr>
    <w:rPr>
      <w:sz w:val="24"/>
      <w:szCs w:val="24"/>
    </w:rPr>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ListParagraph">
    <w:name w:val="List Paragraph"/>
    <w:basedOn w:val="Normal"/>
    <w:uiPriority w:val="34"/>
    <w:unhideWhenUsed/>
    <w:qFormat/>
    <w:rsid w:val="005C18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613175">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oaganegschool01/Library/Containers/com.microsoft.Word/Data/Library/Application%20Support/Microsoft/Office/16.0/DTS/en-US%7bDB366F0E-4278-D94C-9340-069097645E25%7d/%7b0E0E432A-A57E-7C48-8BB3-EFACC14585AC%7dtf10002090.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3.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4.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9977C740-883B-473E-954B-871A6698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{0E0E432A-A57E-7C48-8BB3-EFACC14585AC}tf10002090.dotx</Template>
  <TotalTime>439</TotalTime>
  <Pages>6</Pages>
  <Words>210</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Joss, Lana (EelGrd)</cp:lastModifiedBy>
  <cp:revision>37</cp:revision>
  <cp:lastPrinted>2022-09-29T12:00:00Z</cp:lastPrinted>
  <dcterms:created xsi:type="dcterms:W3CDTF">2022-09-13T14:13:00Z</dcterms:created>
  <dcterms:modified xsi:type="dcterms:W3CDTF">2022-10-04T13:51:00Z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