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BC03C" w14:textId="0A9CA09A" w:rsidR="00E30FFE" w:rsidRPr="008118C8" w:rsidRDefault="00990A9A" w:rsidP="00E30FFE">
      <w:pPr>
        <w:pStyle w:val="Heading1"/>
        <w:rPr>
          <w:rFonts w:cstheme="majorHAnsi"/>
          <w:color w:val="000000" w:themeColor="text1"/>
          <w:sz w:val="26"/>
          <w:szCs w:val="26"/>
          <w:u w:val="single" w:color="FFFFFF"/>
        </w:rPr>
      </w:pPr>
      <w:r>
        <w:rPr>
          <w:noProof/>
        </w:rPr>
        <mc:AlternateContent>
          <mc:Choice Requires="wps">
            <w:drawing>
              <wp:anchor distT="0" distB="0" distL="114300" distR="114300" simplePos="0" relativeHeight="251676160" behindDoc="0" locked="0" layoutInCell="1" allowOverlap="1" wp14:anchorId="7C36F097" wp14:editId="1D22D2E8">
                <wp:simplePos x="0" y="0"/>
                <wp:positionH relativeFrom="page">
                  <wp:posOffset>5041900</wp:posOffset>
                </wp:positionH>
                <wp:positionV relativeFrom="page">
                  <wp:posOffset>3606800</wp:posOffset>
                </wp:positionV>
                <wp:extent cx="2286000" cy="6070600"/>
                <wp:effectExtent l="12700" t="12700" r="12700" b="12700"/>
                <wp:wrapThrough wrapText="bothSides">
                  <wp:wrapPolygon edited="0">
                    <wp:start x="-120" y="-45"/>
                    <wp:lineTo x="-120" y="21600"/>
                    <wp:lineTo x="21600" y="21600"/>
                    <wp:lineTo x="21600" y="-45"/>
                    <wp:lineTo x="-120" y="-45"/>
                  </wp:wrapPolygon>
                </wp:wrapThrough>
                <wp:docPr id="43" name="Text Box 43"/>
                <wp:cNvGraphicFramePr/>
                <a:graphic xmlns:a="http://schemas.openxmlformats.org/drawingml/2006/main">
                  <a:graphicData uri="http://schemas.microsoft.com/office/word/2010/wordprocessingShape">
                    <wps:wsp>
                      <wps:cNvSpPr txBox="1"/>
                      <wps:spPr>
                        <a:xfrm>
                          <a:off x="0" y="0"/>
                          <a:ext cx="2286000" cy="6070600"/>
                        </a:xfrm>
                        <a:prstGeom prst="rect">
                          <a:avLst/>
                        </a:prstGeom>
                        <a:no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2">
                          <a:schemeClr val="accent5"/>
                        </a:lnRef>
                        <a:fillRef idx="1">
                          <a:schemeClr val="lt1"/>
                        </a:fillRef>
                        <a:effectRef idx="0">
                          <a:schemeClr val="accent5"/>
                        </a:effectRef>
                        <a:fontRef idx="minor">
                          <a:schemeClr val="dk1"/>
                        </a:fontRef>
                      </wps:style>
                      <wps:txbx>
                        <w:txbxContent>
                          <w:p w14:paraId="1FAD8741" w14:textId="2FFF17E6" w:rsidR="007F2682" w:rsidRPr="00171605" w:rsidRDefault="007F2682" w:rsidP="00171605">
                            <w:pPr>
                              <w:jc w:val="center"/>
                              <w:rPr>
                                <w:color w:val="6A962B" w:themeColor="background2" w:themeShade="BF"/>
                                <w:sz w:val="23"/>
                                <w:szCs w:val="23"/>
                                <w:u w:val="single"/>
                                <w:lang w:val="en-CA"/>
                              </w:rPr>
                            </w:pPr>
                            <w:r w:rsidRPr="00171605">
                              <w:rPr>
                                <w:color w:val="6A962B" w:themeColor="background2" w:themeShade="BF"/>
                                <w:sz w:val="23"/>
                                <w:szCs w:val="23"/>
                                <w:u w:val="single"/>
                                <w:lang w:val="en-CA"/>
                              </w:rPr>
                              <w:t>Important Dates</w:t>
                            </w:r>
                          </w:p>
                          <w:p w14:paraId="69CB455A" w14:textId="77777777" w:rsidR="007F2682" w:rsidRPr="00171605" w:rsidRDefault="007F2682" w:rsidP="00171605">
                            <w:pPr>
                              <w:jc w:val="center"/>
                              <w:rPr>
                                <w:sz w:val="23"/>
                                <w:szCs w:val="23"/>
                                <w:lang w:val="en-CA"/>
                              </w:rPr>
                            </w:pPr>
                          </w:p>
                          <w:p w14:paraId="7A17691F" w14:textId="6F28CC09" w:rsidR="00CF2996" w:rsidRPr="00171605" w:rsidRDefault="00C943BD" w:rsidP="00171605">
                            <w:pPr>
                              <w:jc w:val="center"/>
                              <w:rPr>
                                <w:sz w:val="23"/>
                                <w:szCs w:val="23"/>
                                <w:lang w:val="en-CA"/>
                              </w:rPr>
                            </w:pPr>
                            <w:r w:rsidRPr="00171605">
                              <w:rPr>
                                <w:sz w:val="23"/>
                                <w:szCs w:val="23"/>
                                <w:lang w:val="en-CA"/>
                              </w:rPr>
                              <w:t>June 8</w:t>
                            </w:r>
                            <w:r w:rsidRPr="00171605">
                              <w:rPr>
                                <w:sz w:val="23"/>
                                <w:szCs w:val="23"/>
                                <w:vertAlign w:val="superscript"/>
                                <w:lang w:val="en-CA"/>
                              </w:rPr>
                              <w:t>th</w:t>
                            </w:r>
                          </w:p>
                          <w:p w14:paraId="6080A6AE" w14:textId="08427F39" w:rsidR="007F2682" w:rsidRPr="00171605" w:rsidRDefault="00C943BD" w:rsidP="00171605">
                            <w:pPr>
                              <w:jc w:val="center"/>
                              <w:rPr>
                                <w:sz w:val="23"/>
                                <w:szCs w:val="23"/>
                                <w:lang w:val="en-CA"/>
                              </w:rPr>
                            </w:pPr>
                            <w:r w:rsidRPr="00171605">
                              <w:rPr>
                                <w:sz w:val="23"/>
                                <w:szCs w:val="23"/>
                                <w:lang w:val="en-CA"/>
                              </w:rPr>
                              <w:t>Eagles Play Ball Celebration</w:t>
                            </w:r>
                          </w:p>
                          <w:p w14:paraId="34F1FD16" w14:textId="77777777" w:rsidR="007F2682" w:rsidRPr="00171605" w:rsidRDefault="007F2682" w:rsidP="00171605">
                            <w:pPr>
                              <w:jc w:val="center"/>
                              <w:rPr>
                                <w:sz w:val="23"/>
                                <w:szCs w:val="23"/>
                                <w:lang w:val="en-CA"/>
                              </w:rPr>
                            </w:pPr>
                          </w:p>
                          <w:p w14:paraId="5028EBE1" w14:textId="2F5C06C0" w:rsidR="007F2682" w:rsidRPr="00171605" w:rsidRDefault="00D01DB7" w:rsidP="00171605">
                            <w:pPr>
                              <w:jc w:val="center"/>
                              <w:rPr>
                                <w:sz w:val="23"/>
                                <w:szCs w:val="23"/>
                                <w:lang w:val="en-CA"/>
                              </w:rPr>
                            </w:pPr>
                            <w:r w:rsidRPr="00171605">
                              <w:rPr>
                                <w:sz w:val="23"/>
                                <w:szCs w:val="23"/>
                                <w:lang w:val="en-CA"/>
                              </w:rPr>
                              <w:t>June 9</w:t>
                            </w:r>
                            <w:r w:rsidRPr="00171605">
                              <w:rPr>
                                <w:sz w:val="23"/>
                                <w:szCs w:val="23"/>
                                <w:vertAlign w:val="superscript"/>
                                <w:lang w:val="en-CA"/>
                              </w:rPr>
                              <w:t>th</w:t>
                            </w:r>
                            <w:r w:rsidRPr="00171605">
                              <w:rPr>
                                <w:sz w:val="23"/>
                                <w:szCs w:val="23"/>
                                <w:lang w:val="en-CA"/>
                              </w:rPr>
                              <w:t xml:space="preserve"> </w:t>
                            </w:r>
                          </w:p>
                          <w:p w14:paraId="62B9C6D4" w14:textId="790E1AE7" w:rsidR="007F2682" w:rsidRPr="00171605" w:rsidRDefault="00D01DB7" w:rsidP="00171605">
                            <w:pPr>
                              <w:jc w:val="center"/>
                              <w:rPr>
                                <w:sz w:val="23"/>
                                <w:szCs w:val="23"/>
                                <w:lang w:val="en-CA"/>
                              </w:rPr>
                            </w:pPr>
                            <w:r w:rsidRPr="00171605">
                              <w:rPr>
                                <w:sz w:val="23"/>
                                <w:szCs w:val="23"/>
                                <w:lang w:val="en-CA"/>
                              </w:rPr>
                              <w:t xml:space="preserve">Emery </w:t>
                            </w:r>
                            <w:proofErr w:type="spellStart"/>
                            <w:r w:rsidRPr="00171605">
                              <w:rPr>
                                <w:sz w:val="23"/>
                                <w:szCs w:val="23"/>
                                <w:lang w:val="en-CA"/>
                              </w:rPr>
                              <w:t>Burningrass</w:t>
                            </w:r>
                            <w:proofErr w:type="spellEnd"/>
                          </w:p>
                          <w:p w14:paraId="6518997F" w14:textId="77777777" w:rsidR="00C6614A" w:rsidRPr="00171605" w:rsidRDefault="00C6614A" w:rsidP="00171605">
                            <w:pPr>
                              <w:jc w:val="center"/>
                              <w:rPr>
                                <w:sz w:val="23"/>
                                <w:szCs w:val="23"/>
                                <w:lang w:val="en-CA"/>
                              </w:rPr>
                            </w:pPr>
                          </w:p>
                          <w:p w14:paraId="7FCC581A" w14:textId="55B77516" w:rsidR="00C6614A" w:rsidRPr="00171605" w:rsidRDefault="00C6614A" w:rsidP="00171605">
                            <w:pPr>
                              <w:jc w:val="center"/>
                              <w:rPr>
                                <w:sz w:val="23"/>
                                <w:szCs w:val="23"/>
                                <w:lang w:val="en-CA"/>
                              </w:rPr>
                            </w:pPr>
                            <w:r w:rsidRPr="00171605">
                              <w:rPr>
                                <w:sz w:val="23"/>
                                <w:szCs w:val="23"/>
                                <w:lang w:val="en-CA"/>
                              </w:rPr>
                              <w:t>June 13</w:t>
                            </w:r>
                            <w:r w:rsidRPr="00171605">
                              <w:rPr>
                                <w:sz w:val="23"/>
                                <w:szCs w:val="23"/>
                                <w:vertAlign w:val="superscript"/>
                                <w:lang w:val="en-CA"/>
                              </w:rPr>
                              <w:t>th</w:t>
                            </w:r>
                          </w:p>
                          <w:p w14:paraId="5F5B8665" w14:textId="4203B2C5" w:rsidR="00C6614A" w:rsidRPr="00171605" w:rsidRDefault="00C6614A" w:rsidP="00171605">
                            <w:pPr>
                              <w:jc w:val="center"/>
                              <w:rPr>
                                <w:sz w:val="23"/>
                                <w:szCs w:val="23"/>
                                <w:lang w:val="en-CA"/>
                              </w:rPr>
                            </w:pPr>
                            <w:r w:rsidRPr="00171605">
                              <w:rPr>
                                <w:sz w:val="23"/>
                                <w:szCs w:val="23"/>
                                <w:lang w:val="en-CA"/>
                              </w:rPr>
                              <w:t>Pride Walk 10:30</w:t>
                            </w:r>
                            <w:r w:rsidR="00254B15" w:rsidRPr="00171605">
                              <w:rPr>
                                <w:sz w:val="23"/>
                                <w:szCs w:val="23"/>
                                <w:lang w:val="en-CA"/>
                              </w:rPr>
                              <w:t>am</w:t>
                            </w:r>
                          </w:p>
                          <w:p w14:paraId="6DA28782" w14:textId="3DC8DAA3" w:rsidR="00254B15" w:rsidRPr="00171605" w:rsidRDefault="00254B15" w:rsidP="00171605">
                            <w:pPr>
                              <w:rPr>
                                <w:sz w:val="23"/>
                                <w:szCs w:val="23"/>
                                <w:lang w:val="en-CA"/>
                              </w:rPr>
                            </w:pPr>
                            <w:r w:rsidRPr="00171605">
                              <w:rPr>
                                <w:sz w:val="23"/>
                                <w:szCs w:val="23"/>
                                <w:lang w:val="en-CA"/>
                              </w:rPr>
                              <w:t>Bike Safety Rodeo</w:t>
                            </w:r>
                            <w:r w:rsidR="008B7390" w:rsidRPr="00171605">
                              <w:rPr>
                                <w:sz w:val="23"/>
                                <w:szCs w:val="23"/>
                                <w:lang w:val="en-CA"/>
                              </w:rPr>
                              <w:t>-K4 to Gr.2</w:t>
                            </w:r>
                          </w:p>
                          <w:p w14:paraId="005CEE2A" w14:textId="1E4DDEC4" w:rsidR="007F2682" w:rsidRPr="00171605" w:rsidRDefault="00AC5F56" w:rsidP="00171605">
                            <w:pPr>
                              <w:jc w:val="center"/>
                              <w:rPr>
                                <w:sz w:val="23"/>
                                <w:szCs w:val="23"/>
                                <w:lang w:val="en-CA"/>
                              </w:rPr>
                            </w:pPr>
                            <w:r w:rsidRPr="00171605">
                              <w:rPr>
                                <w:sz w:val="23"/>
                                <w:szCs w:val="23"/>
                                <w:lang w:val="en-CA"/>
                              </w:rPr>
                              <w:t>Pm</w:t>
                            </w:r>
                          </w:p>
                          <w:p w14:paraId="26E1C64F" w14:textId="7406C891" w:rsidR="00AC5F56" w:rsidRPr="00171605" w:rsidRDefault="00171605" w:rsidP="00171605">
                            <w:pPr>
                              <w:jc w:val="center"/>
                              <w:rPr>
                                <w:sz w:val="23"/>
                                <w:szCs w:val="23"/>
                                <w:lang w:val="en-CA"/>
                              </w:rPr>
                            </w:pPr>
                            <w:r w:rsidRPr="00171605">
                              <w:rPr>
                                <w:sz w:val="23"/>
                                <w:szCs w:val="23"/>
                                <w:lang w:val="en-CA"/>
                              </w:rPr>
                              <w:t>June 14</w:t>
                            </w:r>
                            <w:r w:rsidRPr="00171605">
                              <w:rPr>
                                <w:sz w:val="23"/>
                                <w:szCs w:val="23"/>
                                <w:vertAlign w:val="superscript"/>
                                <w:lang w:val="en-CA"/>
                              </w:rPr>
                              <w:t>th</w:t>
                            </w:r>
                            <w:r w:rsidRPr="00171605">
                              <w:rPr>
                                <w:sz w:val="23"/>
                                <w:szCs w:val="23"/>
                                <w:lang w:val="en-CA"/>
                              </w:rPr>
                              <w:t xml:space="preserve"> </w:t>
                            </w:r>
                          </w:p>
                          <w:p w14:paraId="6F88D8E5" w14:textId="6E94F9EC" w:rsidR="00171605" w:rsidRDefault="00171605" w:rsidP="00171605">
                            <w:pPr>
                              <w:jc w:val="center"/>
                              <w:rPr>
                                <w:sz w:val="23"/>
                                <w:szCs w:val="23"/>
                                <w:lang w:val="en-CA"/>
                              </w:rPr>
                            </w:pPr>
                            <w:r w:rsidRPr="00171605">
                              <w:rPr>
                                <w:sz w:val="23"/>
                                <w:szCs w:val="23"/>
                                <w:lang w:val="en-CA"/>
                              </w:rPr>
                              <w:t>Track &amp; Field Day</w:t>
                            </w:r>
                          </w:p>
                          <w:p w14:paraId="39106BCB" w14:textId="77777777" w:rsidR="00171605" w:rsidRPr="00171605" w:rsidRDefault="00171605" w:rsidP="00171605">
                            <w:pPr>
                              <w:jc w:val="center"/>
                              <w:rPr>
                                <w:sz w:val="23"/>
                                <w:szCs w:val="23"/>
                                <w:lang w:val="en-CA"/>
                              </w:rPr>
                            </w:pPr>
                          </w:p>
                          <w:p w14:paraId="55CB2BD8" w14:textId="77777777" w:rsidR="005E00BC" w:rsidRPr="00171605" w:rsidRDefault="007F2682" w:rsidP="00171605">
                            <w:pPr>
                              <w:jc w:val="center"/>
                              <w:rPr>
                                <w:sz w:val="23"/>
                                <w:szCs w:val="23"/>
                                <w:lang w:val="en-CA"/>
                              </w:rPr>
                            </w:pPr>
                            <w:r w:rsidRPr="00171605">
                              <w:rPr>
                                <w:sz w:val="23"/>
                                <w:szCs w:val="23"/>
                                <w:lang w:val="en-CA"/>
                              </w:rPr>
                              <w:t>June 15</w:t>
                            </w:r>
                            <w:r w:rsidRPr="00171605">
                              <w:rPr>
                                <w:sz w:val="23"/>
                                <w:szCs w:val="23"/>
                                <w:vertAlign w:val="superscript"/>
                                <w:lang w:val="en-CA"/>
                              </w:rPr>
                              <w:t>th</w:t>
                            </w:r>
                            <w:r w:rsidRPr="00171605">
                              <w:rPr>
                                <w:sz w:val="23"/>
                                <w:szCs w:val="23"/>
                                <w:lang w:val="en-CA"/>
                              </w:rPr>
                              <w:t xml:space="preserve"> </w:t>
                            </w:r>
                          </w:p>
                          <w:p w14:paraId="5F2A9291" w14:textId="30C6CD9F" w:rsidR="007F2682" w:rsidRPr="00171605" w:rsidRDefault="007F2682" w:rsidP="00171605">
                            <w:pPr>
                              <w:jc w:val="center"/>
                              <w:rPr>
                                <w:sz w:val="23"/>
                                <w:szCs w:val="23"/>
                                <w:lang w:val="en-CA"/>
                              </w:rPr>
                            </w:pPr>
                            <w:r w:rsidRPr="00171605">
                              <w:rPr>
                                <w:sz w:val="23"/>
                                <w:szCs w:val="23"/>
                                <w:lang w:val="en-CA"/>
                              </w:rPr>
                              <w:t>Grade 8 Graduation</w:t>
                            </w:r>
                          </w:p>
                          <w:p w14:paraId="03077C7F" w14:textId="77777777" w:rsidR="00AC5F56" w:rsidRPr="00171605" w:rsidRDefault="00EE4CEA" w:rsidP="00171605">
                            <w:pPr>
                              <w:jc w:val="center"/>
                              <w:rPr>
                                <w:sz w:val="23"/>
                                <w:szCs w:val="23"/>
                                <w:lang w:val="en-CA"/>
                              </w:rPr>
                            </w:pPr>
                            <w:r w:rsidRPr="00171605">
                              <w:rPr>
                                <w:sz w:val="23"/>
                                <w:szCs w:val="23"/>
                                <w:lang w:val="en-CA"/>
                              </w:rPr>
                              <w:t>(</w:t>
                            </w:r>
                            <w:r w:rsidR="00C943BD" w:rsidRPr="00171605">
                              <w:rPr>
                                <w:sz w:val="23"/>
                                <w:szCs w:val="23"/>
                                <w:lang w:val="en-CA"/>
                              </w:rPr>
                              <w:t>T</w:t>
                            </w:r>
                            <w:r w:rsidRPr="00171605">
                              <w:rPr>
                                <w:sz w:val="23"/>
                                <w:szCs w:val="23"/>
                                <w:lang w:val="en-CA"/>
                              </w:rPr>
                              <w:t>his</w:t>
                            </w:r>
                            <w:r w:rsidR="007F2682" w:rsidRPr="00171605">
                              <w:rPr>
                                <w:sz w:val="23"/>
                                <w:szCs w:val="23"/>
                                <w:lang w:val="en-CA"/>
                              </w:rPr>
                              <w:t xml:space="preserve"> is an invitation only </w:t>
                            </w:r>
                          </w:p>
                          <w:p w14:paraId="7F45A93A" w14:textId="12D4A696" w:rsidR="007F2682" w:rsidRPr="00171605" w:rsidRDefault="007F2682" w:rsidP="00171605">
                            <w:pPr>
                              <w:jc w:val="center"/>
                              <w:rPr>
                                <w:sz w:val="23"/>
                                <w:szCs w:val="23"/>
                                <w:lang w:val="en-CA"/>
                              </w:rPr>
                            </w:pPr>
                            <w:r w:rsidRPr="00171605">
                              <w:rPr>
                                <w:sz w:val="23"/>
                                <w:szCs w:val="23"/>
                                <w:lang w:val="en-CA"/>
                              </w:rPr>
                              <w:t>event.)</w:t>
                            </w:r>
                          </w:p>
                          <w:p w14:paraId="40077C9D" w14:textId="77777777" w:rsidR="00A65BC2" w:rsidRPr="00171605" w:rsidRDefault="00A65BC2" w:rsidP="00171605">
                            <w:pPr>
                              <w:jc w:val="center"/>
                              <w:rPr>
                                <w:sz w:val="23"/>
                                <w:szCs w:val="23"/>
                                <w:lang w:val="en-CA"/>
                              </w:rPr>
                            </w:pPr>
                          </w:p>
                          <w:p w14:paraId="172FDFD5" w14:textId="2D90A68B" w:rsidR="00AC5F56" w:rsidRPr="00171605" w:rsidRDefault="00AC5F56" w:rsidP="00171605">
                            <w:pPr>
                              <w:jc w:val="center"/>
                              <w:rPr>
                                <w:sz w:val="23"/>
                                <w:szCs w:val="23"/>
                                <w:lang w:val="en-CA"/>
                              </w:rPr>
                            </w:pPr>
                            <w:r w:rsidRPr="00171605">
                              <w:rPr>
                                <w:sz w:val="23"/>
                                <w:szCs w:val="23"/>
                                <w:lang w:val="en-CA"/>
                              </w:rPr>
                              <w:t>June 16</w:t>
                            </w:r>
                            <w:r w:rsidRPr="00171605">
                              <w:rPr>
                                <w:sz w:val="23"/>
                                <w:szCs w:val="23"/>
                                <w:vertAlign w:val="superscript"/>
                                <w:lang w:val="en-CA"/>
                              </w:rPr>
                              <w:t>th</w:t>
                            </w:r>
                            <w:r w:rsidRPr="00171605">
                              <w:rPr>
                                <w:sz w:val="23"/>
                                <w:szCs w:val="23"/>
                                <w:lang w:val="en-CA"/>
                              </w:rPr>
                              <w:t xml:space="preserve"> </w:t>
                            </w:r>
                          </w:p>
                          <w:p w14:paraId="5E8440DB" w14:textId="12B8FF68" w:rsidR="00AC5F56" w:rsidRPr="00171605" w:rsidRDefault="00AC5F56" w:rsidP="00171605">
                            <w:pPr>
                              <w:jc w:val="center"/>
                              <w:rPr>
                                <w:sz w:val="23"/>
                                <w:szCs w:val="23"/>
                                <w:lang w:val="en-CA"/>
                              </w:rPr>
                            </w:pPr>
                            <w:r w:rsidRPr="00171605">
                              <w:rPr>
                                <w:sz w:val="23"/>
                                <w:szCs w:val="23"/>
                                <w:lang w:val="en-CA"/>
                              </w:rPr>
                              <w:t>Report cards go home</w:t>
                            </w:r>
                          </w:p>
                          <w:p w14:paraId="6983267E" w14:textId="77777777" w:rsidR="00AC5F56" w:rsidRPr="00171605" w:rsidRDefault="00AC5F56" w:rsidP="00171605">
                            <w:pPr>
                              <w:jc w:val="center"/>
                              <w:rPr>
                                <w:sz w:val="23"/>
                                <w:szCs w:val="23"/>
                                <w:lang w:val="en-CA"/>
                              </w:rPr>
                            </w:pPr>
                          </w:p>
                          <w:p w14:paraId="2DD821A3" w14:textId="5BC38130" w:rsidR="00A65BC2" w:rsidRPr="00171605" w:rsidRDefault="00A65BC2" w:rsidP="00171605">
                            <w:pPr>
                              <w:jc w:val="center"/>
                              <w:rPr>
                                <w:sz w:val="23"/>
                                <w:szCs w:val="23"/>
                                <w:lang w:val="en-CA"/>
                              </w:rPr>
                            </w:pPr>
                            <w:r w:rsidRPr="00171605">
                              <w:rPr>
                                <w:sz w:val="23"/>
                                <w:szCs w:val="23"/>
                                <w:lang w:val="en-CA"/>
                              </w:rPr>
                              <w:t>June 19</w:t>
                            </w:r>
                            <w:r w:rsidRPr="00171605">
                              <w:rPr>
                                <w:sz w:val="23"/>
                                <w:szCs w:val="23"/>
                                <w:vertAlign w:val="superscript"/>
                                <w:lang w:val="en-CA"/>
                              </w:rPr>
                              <w:t>th</w:t>
                            </w:r>
                          </w:p>
                          <w:p w14:paraId="5A06E4D6" w14:textId="67689274" w:rsidR="00990A9A" w:rsidRPr="00171605" w:rsidRDefault="00A65BC2" w:rsidP="00171605">
                            <w:pPr>
                              <w:jc w:val="center"/>
                              <w:rPr>
                                <w:sz w:val="23"/>
                                <w:szCs w:val="23"/>
                                <w:lang w:val="en-CA"/>
                              </w:rPr>
                            </w:pPr>
                            <w:r w:rsidRPr="00171605">
                              <w:rPr>
                                <w:sz w:val="23"/>
                                <w:szCs w:val="23"/>
                                <w:lang w:val="en-CA"/>
                              </w:rPr>
                              <w:t>End of the year celebration Awards Ceremony/K4 Graduation</w:t>
                            </w:r>
                          </w:p>
                          <w:p w14:paraId="2E7A0D22" w14:textId="77777777" w:rsidR="007F2682" w:rsidRPr="00171605" w:rsidRDefault="007F2682" w:rsidP="00171605">
                            <w:pPr>
                              <w:jc w:val="center"/>
                              <w:rPr>
                                <w:sz w:val="23"/>
                                <w:szCs w:val="23"/>
                                <w:lang w:val="en-CA"/>
                              </w:rPr>
                            </w:pPr>
                          </w:p>
                          <w:p w14:paraId="1B569CF5" w14:textId="77777777" w:rsidR="007F2682" w:rsidRPr="00171605" w:rsidRDefault="007F2682" w:rsidP="00171605">
                            <w:pPr>
                              <w:jc w:val="center"/>
                              <w:rPr>
                                <w:sz w:val="23"/>
                                <w:szCs w:val="23"/>
                                <w:lang w:val="en-CA"/>
                              </w:rPr>
                            </w:pPr>
                            <w:r w:rsidRPr="00171605">
                              <w:rPr>
                                <w:sz w:val="23"/>
                                <w:szCs w:val="23"/>
                                <w:lang w:val="en-CA"/>
                              </w:rPr>
                              <w:t>June 20th</w:t>
                            </w:r>
                          </w:p>
                          <w:p w14:paraId="64D0210B" w14:textId="77777777" w:rsidR="007F2682" w:rsidRDefault="007F2682" w:rsidP="00171605">
                            <w:pPr>
                              <w:jc w:val="center"/>
                              <w:rPr>
                                <w:sz w:val="23"/>
                                <w:szCs w:val="23"/>
                                <w:lang w:val="en-CA"/>
                              </w:rPr>
                            </w:pPr>
                            <w:r w:rsidRPr="00171605">
                              <w:rPr>
                                <w:sz w:val="23"/>
                                <w:szCs w:val="23"/>
                                <w:lang w:val="en-CA"/>
                              </w:rPr>
                              <w:t>Last Day for Students</w:t>
                            </w:r>
                          </w:p>
                          <w:p w14:paraId="535B3B3B" w14:textId="744C1B74" w:rsidR="00E15EF6" w:rsidRPr="00171605" w:rsidRDefault="00E15EF6" w:rsidP="00171605">
                            <w:pPr>
                              <w:jc w:val="center"/>
                              <w:rPr>
                                <w:sz w:val="23"/>
                                <w:szCs w:val="23"/>
                                <w:lang w:val="en-CA"/>
                              </w:rPr>
                            </w:pPr>
                            <w:r>
                              <w:rPr>
                                <w:sz w:val="23"/>
                                <w:szCs w:val="23"/>
                                <w:lang w:val="en-CA"/>
                              </w:rPr>
                              <w:t>1/2 Day</w:t>
                            </w:r>
                          </w:p>
                          <w:p w14:paraId="1F908C1F" w14:textId="77777777" w:rsidR="007F2682" w:rsidRPr="00171605" w:rsidRDefault="007F2682" w:rsidP="00171605">
                            <w:pPr>
                              <w:jc w:val="center"/>
                              <w:rPr>
                                <w:sz w:val="23"/>
                                <w:szCs w:val="23"/>
                              </w:rPr>
                            </w:pPr>
                          </w:p>
                          <w:p w14:paraId="65418B37" w14:textId="77777777" w:rsidR="00CF2996" w:rsidRPr="00171605" w:rsidRDefault="00C74939" w:rsidP="00171605">
                            <w:pPr>
                              <w:jc w:val="center"/>
                              <w:rPr>
                                <w:sz w:val="23"/>
                                <w:szCs w:val="23"/>
                              </w:rPr>
                            </w:pPr>
                            <w:r w:rsidRPr="00171605">
                              <w:rPr>
                                <w:sz w:val="23"/>
                                <w:szCs w:val="23"/>
                              </w:rPr>
                              <w:t xml:space="preserve">June 21 </w:t>
                            </w:r>
                          </w:p>
                          <w:p w14:paraId="30A99A48" w14:textId="64928D3F" w:rsidR="00EE4CEA" w:rsidRPr="00171605" w:rsidRDefault="00844D6B" w:rsidP="00171605">
                            <w:pPr>
                              <w:jc w:val="center"/>
                              <w:rPr>
                                <w:sz w:val="23"/>
                                <w:szCs w:val="23"/>
                              </w:rPr>
                            </w:pPr>
                            <w:r w:rsidRPr="00171605">
                              <w:rPr>
                                <w:sz w:val="23"/>
                                <w:szCs w:val="23"/>
                              </w:rPr>
                              <w:t>National Indigenous Peoples Day</w:t>
                            </w:r>
                          </w:p>
                          <w:p w14:paraId="2C1E9639" w14:textId="77777777" w:rsidR="00C6614A" w:rsidRPr="00171605" w:rsidRDefault="00C6614A" w:rsidP="00171605">
                            <w:pPr>
                              <w:rPr>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36F097" id="_x0000_t202" coordsize="21600,21600" o:spt="202" path="m,l,21600r21600,l21600,xe">
                <v:stroke joinstyle="miter"/>
                <v:path gradientshapeok="t" o:connecttype="rect"/>
              </v:shapetype>
              <v:shape id="Text Box 43" o:spid="_x0000_s1026" type="#_x0000_t202" style="position:absolute;left:0;text-align:left;margin-left:397pt;margin-top:284pt;width:180pt;height:478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" filled="f" strokecolor="#ffd700 [3208]" strokeweight="2pt">
                <v:textbox>
                  <w:txbxContent>
                    <w:p w14:paraId="1FAD8741" w14:textId="2FFF17E6" w:rsidR="007F2682" w:rsidRPr="00171605" w:rsidRDefault="007F2682" w:rsidP="00171605">
                      <w:pPr>
                        <w:jc w:val="center"/>
                        <w:rPr>
                          <w:color w:val="6A962B" w:themeColor="background2" w:themeShade="BF"/>
                          <w:sz w:val="23"/>
                          <w:szCs w:val="23"/>
                          <w:u w:val="single"/>
                          <w:lang w:val="en-CA"/>
                        </w:rPr>
                      </w:pPr>
                      <w:r w:rsidRPr="00171605">
                        <w:rPr>
                          <w:color w:val="6A962B" w:themeColor="background2" w:themeShade="BF"/>
                          <w:sz w:val="23"/>
                          <w:szCs w:val="23"/>
                          <w:u w:val="single"/>
                          <w:lang w:val="en-CA"/>
                        </w:rPr>
                        <w:t>Important Dates</w:t>
                      </w:r>
                    </w:p>
                    <w:p w14:paraId="69CB455A" w14:textId="77777777" w:rsidR="007F2682" w:rsidRPr="00171605" w:rsidRDefault="007F2682" w:rsidP="00171605">
                      <w:pPr>
                        <w:jc w:val="center"/>
                        <w:rPr>
                          <w:sz w:val="23"/>
                          <w:szCs w:val="23"/>
                          <w:lang w:val="en-CA"/>
                        </w:rPr>
                      </w:pPr>
                    </w:p>
                    <w:p w14:paraId="7A17691F" w14:textId="6F28CC09" w:rsidR="00CF2996" w:rsidRPr="00171605" w:rsidRDefault="00C943BD" w:rsidP="00171605">
                      <w:pPr>
                        <w:jc w:val="center"/>
                        <w:rPr>
                          <w:sz w:val="23"/>
                          <w:szCs w:val="23"/>
                          <w:lang w:val="en-CA"/>
                        </w:rPr>
                      </w:pPr>
                      <w:r w:rsidRPr="00171605">
                        <w:rPr>
                          <w:sz w:val="23"/>
                          <w:szCs w:val="23"/>
                          <w:lang w:val="en-CA"/>
                        </w:rPr>
                        <w:t>June 8</w:t>
                      </w:r>
                      <w:r w:rsidRPr="00171605">
                        <w:rPr>
                          <w:sz w:val="23"/>
                          <w:szCs w:val="23"/>
                          <w:vertAlign w:val="superscript"/>
                          <w:lang w:val="en-CA"/>
                        </w:rPr>
                        <w:t>th</w:t>
                      </w:r>
                    </w:p>
                    <w:p w14:paraId="6080A6AE" w14:textId="08427F39" w:rsidR="007F2682" w:rsidRPr="00171605" w:rsidRDefault="00C943BD" w:rsidP="00171605">
                      <w:pPr>
                        <w:jc w:val="center"/>
                        <w:rPr>
                          <w:sz w:val="23"/>
                          <w:szCs w:val="23"/>
                          <w:lang w:val="en-CA"/>
                        </w:rPr>
                      </w:pPr>
                      <w:r w:rsidRPr="00171605">
                        <w:rPr>
                          <w:sz w:val="23"/>
                          <w:szCs w:val="23"/>
                          <w:lang w:val="en-CA"/>
                        </w:rPr>
                        <w:t>Eagles Play Ball Celebration</w:t>
                      </w:r>
                    </w:p>
                    <w:p w14:paraId="34F1FD16" w14:textId="77777777" w:rsidR="007F2682" w:rsidRPr="00171605" w:rsidRDefault="007F2682" w:rsidP="00171605">
                      <w:pPr>
                        <w:jc w:val="center"/>
                        <w:rPr>
                          <w:sz w:val="23"/>
                          <w:szCs w:val="23"/>
                          <w:lang w:val="en-CA"/>
                        </w:rPr>
                      </w:pPr>
                    </w:p>
                    <w:p w14:paraId="5028EBE1" w14:textId="2F5C06C0" w:rsidR="007F2682" w:rsidRPr="00171605" w:rsidRDefault="00D01DB7" w:rsidP="00171605">
                      <w:pPr>
                        <w:jc w:val="center"/>
                        <w:rPr>
                          <w:sz w:val="23"/>
                          <w:szCs w:val="23"/>
                          <w:lang w:val="en-CA"/>
                        </w:rPr>
                      </w:pPr>
                      <w:r w:rsidRPr="00171605">
                        <w:rPr>
                          <w:sz w:val="23"/>
                          <w:szCs w:val="23"/>
                          <w:lang w:val="en-CA"/>
                        </w:rPr>
                        <w:t>June 9</w:t>
                      </w:r>
                      <w:r w:rsidRPr="00171605">
                        <w:rPr>
                          <w:sz w:val="23"/>
                          <w:szCs w:val="23"/>
                          <w:vertAlign w:val="superscript"/>
                          <w:lang w:val="en-CA"/>
                        </w:rPr>
                        <w:t>th</w:t>
                      </w:r>
                      <w:r w:rsidRPr="00171605">
                        <w:rPr>
                          <w:sz w:val="23"/>
                          <w:szCs w:val="23"/>
                          <w:lang w:val="en-CA"/>
                        </w:rPr>
                        <w:t xml:space="preserve"> </w:t>
                      </w:r>
                    </w:p>
                    <w:p w14:paraId="62B9C6D4" w14:textId="790E1AE7" w:rsidR="007F2682" w:rsidRPr="00171605" w:rsidRDefault="00D01DB7" w:rsidP="00171605">
                      <w:pPr>
                        <w:jc w:val="center"/>
                        <w:rPr>
                          <w:sz w:val="23"/>
                          <w:szCs w:val="23"/>
                          <w:lang w:val="en-CA"/>
                        </w:rPr>
                      </w:pPr>
                      <w:r w:rsidRPr="00171605">
                        <w:rPr>
                          <w:sz w:val="23"/>
                          <w:szCs w:val="23"/>
                          <w:lang w:val="en-CA"/>
                        </w:rPr>
                        <w:t xml:space="preserve">Emery </w:t>
                      </w:r>
                      <w:proofErr w:type="spellStart"/>
                      <w:r w:rsidRPr="00171605">
                        <w:rPr>
                          <w:sz w:val="23"/>
                          <w:szCs w:val="23"/>
                          <w:lang w:val="en-CA"/>
                        </w:rPr>
                        <w:t>Burningrass</w:t>
                      </w:r>
                      <w:proofErr w:type="spellEnd"/>
                    </w:p>
                    <w:p w14:paraId="6518997F" w14:textId="77777777" w:rsidR="00C6614A" w:rsidRPr="00171605" w:rsidRDefault="00C6614A" w:rsidP="00171605">
                      <w:pPr>
                        <w:jc w:val="center"/>
                        <w:rPr>
                          <w:sz w:val="23"/>
                          <w:szCs w:val="23"/>
                          <w:lang w:val="en-CA"/>
                        </w:rPr>
                      </w:pPr>
                    </w:p>
                    <w:p w14:paraId="7FCC581A" w14:textId="55B77516" w:rsidR="00C6614A" w:rsidRPr="00171605" w:rsidRDefault="00C6614A" w:rsidP="00171605">
                      <w:pPr>
                        <w:jc w:val="center"/>
                        <w:rPr>
                          <w:sz w:val="23"/>
                          <w:szCs w:val="23"/>
                          <w:lang w:val="en-CA"/>
                        </w:rPr>
                      </w:pPr>
                      <w:r w:rsidRPr="00171605">
                        <w:rPr>
                          <w:sz w:val="23"/>
                          <w:szCs w:val="23"/>
                          <w:lang w:val="en-CA"/>
                        </w:rPr>
                        <w:t>June 13</w:t>
                      </w:r>
                      <w:r w:rsidRPr="00171605">
                        <w:rPr>
                          <w:sz w:val="23"/>
                          <w:szCs w:val="23"/>
                          <w:vertAlign w:val="superscript"/>
                          <w:lang w:val="en-CA"/>
                        </w:rPr>
                        <w:t>th</w:t>
                      </w:r>
                    </w:p>
                    <w:p w14:paraId="5F5B8665" w14:textId="4203B2C5" w:rsidR="00C6614A" w:rsidRPr="00171605" w:rsidRDefault="00C6614A" w:rsidP="00171605">
                      <w:pPr>
                        <w:jc w:val="center"/>
                        <w:rPr>
                          <w:sz w:val="23"/>
                          <w:szCs w:val="23"/>
                          <w:lang w:val="en-CA"/>
                        </w:rPr>
                      </w:pPr>
                      <w:r w:rsidRPr="00171605">
                        <w:rPr>
                          <w:sz w:val="23"/>
                          <w:szCs w:val="23"/>
                          <w:lang w:val="en-CA"/>
                        </w:rPr>
                        <w:t>Pride Walk 10:30</w:t>
                      </w:r>
                      <w:r w:rsidR="00254B15" w:rsidRPr="00171605">
                        <w:rPr>
                          <w:sz w:val="23"/>
                          <w:szCs w:val="23"/>
                          <w:lang w:val="en-CA"/>
                        </w:rPr>
                        <w:t>am</w:t>
                      </w:r>
                    </w:p>
                    <w:p w14:paraId="6DA28782" w14:textId="3DC8DAA3" w:rsidR="00254B15" w:rsidRPr="00171605" w:rsidRDefault="00254B15" w:rsidP="00171605">
                      <w:pPr>
                        <w:rPr>
                          <w:sz w:val="23"/>
                          <w:szCs w:val="23"/>
                          <w:lang w:val="en-CA"/>
                        </w:rPr>
                      </w:pPr>
                      <w:r w:rsidRPr="00171605">
                        <w:rPr>
                          <w:sz w:val="23"/>
                          <w:szCs w:val="23"/>
                          <w:lang w:val="en-CA"/>
                        </w:rPr>
                        <w:t>Bike Safety Rodeo</w:t>
                      </w:r>
                      <w:r w:rsidR="008B7390" w:rsidRPr="00171605">
                        <w:rPr>
                          <w:sz w:val="23"/>
                          <w:szCs w:val="23"/>
                          <w:lang w:val="en-CA"/>
                        </w:rPr>
                        <w:t>-K4 to Gr.2</w:t>
                      </w:r>
                    </w:p>
                    <w:p w14:paraId="005CEE2A" w14:textId="1E4DDEC4" w:rsidR="007F2682" w:rsidRPr="00171605" w:rsidRDefault="00AC5F56" w:rsidP="00171605">
                      <w:pPr>
                        <w:jc w:val="center"/>
                        <w:rPr>
                          <w:sz w:val="23"/>
                          <w:szCs w:val="23"/>
                          <w:lang w:val="en-CA"/>
                        </w:rPr>
                      </w:pPr>
                      <w:r w:rsidRPr="00171605">
                        <w:rPr>
                          <w:sz w:val="23"/>
                          <w:szCs w:val="23"/>
                          <w:lang w:val="en-CA"/>
                        </w:rPr>
                        <w:t>Pm</w:t>
                      </w:r>
                    </w:p>
                    <w:p w14:paraId="26E1C64F" w14:textId="7406C891" w:rsidR="00AC5F56" w:rsidRPr="00171605" w:rsidRDefault="00171605" w:rsidP="00171605">
                      <w:pPr>
                        <w:jc w:val="center"/>
                        <w:rPr>
                          <w:sz w:val="23"/>
                          <w:szCs w:val="23"/>
                          <w:lang w:val="en-CA"/>
                        </w:rPr>
                      </w:pPr>
                      <w:r w:rsidRPr="00171605">
                        <w:rPr>
                          <w:sz w:val="23"/>
                          <w:szCs w:val="23"/>
                          <w:lang w:val="en-CA"/>
                        </w:rPr>
                        <w:t>June 14</w:t>
                      </w:r>
                      <w:r w:rsidRPr="00171605">
                        <w:rPr>
                          <w:sz w:val="23"/>
                          <w:szCs w:val="23"/>
                          <w:vertAlign w:val="superscript"/>
                          <w:lang w:val="en-CA"/>
                        </w:rPr>
                        <w:t>th</w:t>
                      </w:r>
                      <w:r w:rsidRPr="00171605">
                        <w:rPr>
                          <w:sz w:val="23"/>
                          <w:szCs w:val="23"/>
                          <w:lang w:val="en-CA"/>
                        </w:rPr>
                        <w:t xml:space="preserve"> </w:t>
                      </w:r>
                    </w:p>
                    <w:p w14:paraId="6F88D8E5" w14:textId="6E94F9EC" w:rsidR="00171605" w:rsidRDefault="00171605" w:rsidP="00171605">
                      <w:pPr>
                        <w:jc w:val="center"/>
                        <w:rPr>
                          <w:sz w:val="23"/>
                          <w:szCs w:val="23"/>
                          <w:lang w:val="en-CA"/>
                        </w:rPr>
                      </w:pPr>
                      <w:r w:rsidRPr="00171605">
                        <w:rPr>
                          <w:sz w:val="23"/>
                          <w:szCs w:val="23"/>
                          <w:lang w:val="en-CA"/>
                        </w:rPr>
                        <w:t>Track &amp; Field Day</w:t>
                      </w:r>
                    </w:p>
                    <w:p w14:paraId="39106BCB" w14:textId="77777777" w:rsidR="00171605" w:rsidRPr="00171605" w:rsidRDefault="00171605" w:rsidP="00171605">
                      <w:pPr>
                        <w:jc w:val="center"/>
                        <w:rPr>
                          <w:sz w:val="23"/>
                          <w:szCs w:val="23"/>
                          <w:lang w:val="en-CA"/>
                        </w:rPr>
                      </w:pPr>
                    </w:p>
                    <w:p w14:paraId="55CB2BD8" w14:textId="77777777" w:rsidR="005E00BC" w:rsidRPr="00171605" w:rsidRDefault="007F2682" w:rsidP="00171605">
                      <w:pPr>
                        <w:jc w:val="center"/>
                        <w:rPr>
                          <w:sz w:val="23"/>
                          <w:szCs w:val="23"/>
                          <w:lang w:val="en-CA"/>
                        </w:rPr>
                      </w:pPr>
                      <w:r w:rsidRPr="00171605">
                        <w:rPr>
                          <w:sz w:val="23"/>
                          <w:szCs w:val="23"/>
                          <w:lang w:val="en-CA"/>
                        </w:rPr>
                        <w:t>June 15</w:t>
                      </w:r>
                      <w:r w:rsidRPr="00171605">
                        <w:rPr>
                          <w:sz w:val="23"/>
                          <w:szCs w:val="23"/>
                          <w:vertAlign w:val="superscript"/>
                          <w:lang w:val="en-CA"/>
                        </w:rPr>
                        <w:t>th</w:t>
                      </w:r>
                      <w:r w:rsidRPr="00171605">
                        <w:rPr>
                          <w:sz w:val="23"/>
                          <w:szCs w:val="23"/>
                          <w:lang w:val="en-CA"/>
                        </w:rPr>
                        <w:t xml:space="preserve"> </w:t>
                      </w:r>
                    </w:p>
                    <w:p w14:paraId="5F2A9291" w14:textId="30C6CD9F" w:rsidR="007F2682" w:rsidRPr="00171605" w:rsidRDefault="007F2682" w:rsidP="00171605">
                      <w:pPr>
                        <w:jc w:val="center"/>
                        <w:rPr>
                          <w:sz w:val="23"/>
                          <w:szCs w:val="23"/>
                          <w:lang w:val="en-CA"/>
                        </w:rPr>
                      </w:pPr>
                      <w:r w:rsidRPr="00171605">
                        <w:rPr>
                          <w:sz w:val="23"/>
                          <w:szCs w:val="23"/>
                          <w:lang w:val="en-CA"/>
                        </w:rPr>
                        <w:t>Grade 8 Graduation</w:t>
                      </w:r>
                    </w:p>
                    <w:p w14:paraId="03077C7F" w14:textId="77777777" w:rsidR="00AC5F56" w:rsidRPr="00171605" w:rsidRDefault="00EE4CEA" w:rsidP="00171605">
                      <w:pPr>
                        <w:jc w:val="center"/>
                        <w:rPr>
                          <w:sz w:val="23"/>
                          <w:szCs w:val="23"/>
                          <w:lang w:val="en-CA"/>
                        </w:rPr>
                      </w:pPr>
                      <w:r w:rsidRPr="00171605">
                        <w:rPr>
                          <w:sz w:val="23"/>
                          <w:szCs w:val="23"/>
                          <w:lang w:val="en-CA"/>
                        </w:rPr>
                        <w:t>(</w:t>
                      </w:r>
                      <w:r w:rsidR="00C943BD" w:rsidRPr="00171605">
                        <w:rPr>
                          <w:sz w:val="23"/>
                          <w:szCs w:val="23"/>
                          <w:lang w:val="en-CA"/>
                        </w:rPr>
                        <w:t>T</w:t>
                      </w:r>
                      <w:r w:rsidRPr="00171605">
                        <w:rPr>
                          <w:sz w:val="23"/>
                          <w:szCs w:val="23"/>
                          <w:lang w:val="en-CA"/>
                        </w:rPr>
                        <w:t>his</w:t>
                      </w:r>
                      <w:r w:rsidR="007F2682" w:rsidRPr="00171605">
                        <w:rPr>
                          <w:sz w:val="23"/>
                          <w:szCs w:val="23"/>
                          <w:lang w:val="en-CA"/>
                        </w:rPr>
                        <w:t xml:space="preserve"> is an invitation only </w:t>
                      </w:r>
                    </w:p>
                    <w:p w14:paraId="7F45A93A" w14:textId="12D4A696" w:rsidR="007F2682" w:rsidRPr="00171605" w:rsidRDefault="007F2682" w:rsidP="00171605">
                      <w:pPr>
                        <w:jc w:val="center"/>
                        <w:rPr>
                          <w:sz w:val="23"/>
                          <w:szCs w:val="23"/>
                          <w:lang w:val="en-CA"/>
                        </w:rPr>
                      </w:pPr>
                      <w:r w:rsidRPr="00171605">
                        <w:rPr>
                          <w:sz w:val="23"/>
                          <w:szCs w:val="23"/>
                          <w:lang w:val="en-CA"/>
                        </w:rPr>
                        <w:t>event.)</w:t>
                      </w:r>
                    </w:p>
                    <w:p w14:paraId="40077C9D" w14:textId="77777777" w:rsidR="00A65BC2" w:rsidRPr="00171605" w:rsidRDefault="00A65BC2" w:rsidP="00171605">
                      <w:pPr>
                        <w:jc w:val="center"/>
                        <w:rPr>
                          <w:sz w:val="23"/>
                          <w:szCs w:val="23"/>
                          <w:lang w:val="en-CA"/>
                        </w:rPr>
                      </w:pPr>
                    </w:p>
                    <w:p w14:paraId="172FDFD5" w14:textId="2D90A68B" w:rsidR="00AC5F56" w:rsidRPr="00171605" w:rsidRDefault="00AC5F56" w:rsidP="00171605">
                      <w:pPr>
                        <w:jc w:val="center"/>
                        <w:rPr>
                          <w:sz w:val="23"/>
                          <w:szCs w:val="23"/>
                          <w:lang w:val="en-CA"/>
                        </w:rPr>
                      </w:pPr>
                      <w:r w:rsidRPr="00171605">
                        <w:rPr>
                          <w:sz w:val="23"/>
                          <w:szCs w:val="23"/>
                          <w:lang w:val="en-CA"/>
                        </w:rPr>
                        <w:t>June 16</w:t>
                      </w:r>
                      <w:r w:rsidRPr="00171605">
                        <w:rPr>
                          <w:sz w:val="23"/>
                          <w:szCs w:val="23"/>
                          <w:vertAlign w:val="superscript"/>
                          <w:lang w:val="en-CA"/>
                        </w:rPr>
                        <w:t>th</w:t>
                      </w:r>
                      <w:r w:rsidRPr="00171605">
                        <w:rPr>
                          <w:sz w:val="23"/>
                          <w:szCs w:val="23"/>
                          <w:lang w:val="en-CA"/>
                        </w:rPr>
                        <w:t xml:space="preserve"> </w:t>
                      </w:r>
                    </w:p>
                    <w:p w14:paraId="5E8440DB" w14:textId="12B8FF68" w:rsidR="00AC5F56" w:rsidRPr="00171605" w:rsidRDefault="00AC5F56" w:rsidP="00171605">
                      <w:pPr>
                        <w:jc w:val="center"/>
                        <w:rPr>
                          <w:sz w:val="23"/>
                          <w:szCs w:val="23"/>
                          <w:lang w:val="en-CA"/>
                        </w:rPr>
                      </w:pPr>
                      <w:r w:rsidRPr="00171605">
                        <w:rPr>
                          <w:sz w:val="23"/>
                          <w:szCs w:val="23"/>
                          <w:lang w:val="en-CA"/>
                        </w:rPr>
                        <w:t>Report cards go home</w:t>
                      </w:r>
                    </w:p>
                    <w:p w14:paraId="6983267E" w14:textId="77777777" w:rsidR="00AC5F56" w:rsidRPr="00171605" w:rsidRDefault="00AC5F56" w:rsidP="00171605">
                      <w:pPr>
                        <w:jc w:val="center"/>
                        <w:rPr>
                          <w:sz w:val="23"/>
                          <w:szCs w:val="23"/>
                          <w:lang w:val="en-CA"/>
                        </w:rPr>
                      </w:pPr>
                    </w:p>
                    <w:p w14:paraId="2DD821A3" w14:textId="5BC38130" w:rsidR="00A65BC2" w:rsidRPr="00171605" w:rsidRDefault="00A65BC2" w:rsidP="00171605">
                      <w:pPr>
                        <w:jc w:val="center"/>
                        <w:rPr>
                          <w:sz w:val="23"/>
                          <w:szCs w:val="23"/>
                          <w:lang w:val="en-CA"/>
                        </w:rPr>
                      </w:pPr>
                      <w:r w:rsidRPr="00171605">
                        <w:rPr>
                          <w:sz w:val="23"/>
                          <w:szCs w:val="23"/>
                          <w:lang w:val="en-CA"/>
                        </w:rPr>
                        <w:t>June 19</w:t>
                      </w:r>
                      <w:r w:rsidRPr="00171605">
                        <w:rPr>
                          <w:sz w:val="23"/>
                          <w:szCs w:val="23"/>
                          <w:vertAlign w:val="superscript"/>
                          <w:lang w:val="en-CA"/>
                        </w:rPr>
                        <w:t>th</w:t>
                      </w:r>
                    </w:p>
                    <w:p w14:paraId="5A06E4D6" w14:textId="67689274" w:rsidR="00990A9A" w:rsidRPr="00171605" w:rsidRDefault="00A65BC2" w:rsidP="00171605">
                      <w:pPr>
                        <w:jc w:val="center"/>
                        <w:rPr>
                          <w:sz w:val="23"/>
                          <w:szCs w:val="23"/>
                          <w:lang w:val="en-CA"/>
                        </w:rPr>
                      </w:pPr>
                      <w:r w:rsidRPr="00171605">
                        <w:rPr>
                          <w:sz w:val="23"/>
                          <w:szCs w:val="23"/>
                          <w:lang w:val="en-CA"/>
                        </w:rPr>
                        <w:t>End of the year celebration Awards Ceremony/K4 Graduation</w:t>
                      </w:r>
                    </w:p>
                    <w:p w14:paraId="2E7A0D22" w14:textId="77777777" w:rsidR="007F2682" w:rsidRPr="00171605" w:rsidRDefault="007F2682" w:rsidP="00171605">
                      <w:pPr>
                        <w:jc w:val="center"/>
                        <w:rPr>
                          <w:sz w:val="23"/>
                          <w:szCs w:val="23"/>
                          <w:lang w:val="en-CA"/>
                        </w:rPr>
                      </w:pPr>
                    </w:p>
                    <w:p w14:paraId="1B569CF5" w14:textId="77777777" w:rsidR="007F2682" w:rsidRPr="00171605" w:rsidRDefault="007F2682" w:rsidP="00171605">
                      <w:pPr>
                        <w:jc w:val="center"/>
                        <w:rPr>
                          <w:sz w:val="23"/>
                          <w:szCs w:val="23"/>
                          <w:lang w:val="en-CA"/>
                        </w:rPr>
                      </w:pPr>
                      <w:r w:rsidRPr="00171605">
                        <w:rPr>
                          <w:sz w:val="23"/>
                          <w:szCs w:val="23"/>
                          <w:lang w:val="en-CA"/>
                        </w:rPr>
                        <w:t>June 20th</w:t>
                      </w:r>
                    </w:p>
                    <w:p w14:paraId="64D0210B" w14:textId="77777777" w:rsidR="007F2682" w:rsidRDefault="007F2682" w:rsidP="00171605">
                      <w:pPr>
                        <w:jc w:val="center"/>
                        <w:rPr>
                          <w:sz w:val="23"/>
                          <w:szCs w:val="23"/>
                          <w:lang w:val="en-CA"/>
                        </w:rPr>
                      </w:pPr>
                      <w:r w:rsidRPr="00171605">
                        <w:rPr>
                          <w:sz w:val="23"/>
                          <w:szCs w:val="23"/>
                          <w:lang w:val="en-CA"/>
                        </w:rPr>
                        <w:t>Last Day for Students</w:t>
                      </w:r>
                    </w:p>
                    <w:p w14:paraId="535B3B3B" w14:textId="744C1B74" w:rsidR="00E15EF6" w:rsidRPr="00171605" w:rsidRDefault="00E15EF6" w:rsidP="00171605">
                      <w:pPr>
                        <w:jc w:val="center"/>
                        <w:rPr>
                          <w:sz w:val="23"/>
                          <w:szCs w:val="23"/>
                          <w:lang w:val="en-CA"/>
                        </w:rPr>
                      </w:pPr>
                      <w:r>
                        <w:rPr>
                          <w:sz w:val="23"/>
                          <w:szCs w:val="23"/>
                          <w:lang w:val="en-CA"/>
                        </w:rPr>
                        <w:t>1/2 Day</w:t>
                      </w:r>
                    </w:p>
                    <w:p w14:paraId="1F908C1F" w14:textId="77777777" w:rsidR="007F2682" w:rsidRPr="00171605" w:rsidRDefault="007F2682" w:rsidP="00171605">
                      <w:pPr>
                        <w:jc w:val="center"/>
                        <w:rPr>
                          <w:sz w:val="23"/>
                          <w:szCs w:val="23"/>
                        </w:rPr>
                      </w:pPr>
                    </w:p>
                    <w:p w14:paraId="65418B37" w14:textId="77777777" w:rsidR="00CF2996" w:rsidRPr="00171605" w:rsidRDefault="00C74939" w:rsidP="00171605">
                      <w:pPr>
                        <w:jc w:val="center"/>
                        <w:rPr>
                          <w:sz w:val="23"/>
                          <w:szCs w:val="23"/>
                        </w:rPr>
                      </w:pPr>
                      <w:r w:rsidRPr="00171605">
                        <w:rPr>
                          <w:sz w:val="23"/>
                          <w:szCs w:val="23"/>
                        </w:rPr>
                        <w:t xml:space="preserve">June 21 </w:t>
                      </w:r>
                    </w:p>
                    <w:p w14:paraId="30A99A48" w14:textId="64928D3F" w:rsidR="00EE4CEA" w:rsidRPr="00171605" w:rsidRDefault="00844D6B" w:rsidP="00171605">
                      <w:pPr>
                        <w:jc w:val="center"/>
                        <w:rPr>
                          <w:sz w:val="23"/>
                          <w:szCs w:val="23"/>
                        </w:rPr>
                      </w:pPr>
                      <w:r w:rsidRPr="00171605">
                        <w:rPr>
                          <w:sz w:val="23"/>
                          <w:szCs w:val="23"/>
                        </w:rPr>
                        <w:t>National Indigenous Peoples Day</w:t>
                      </w:r>
                    </w:p>
                    <w:p w14:paraId="2C1E9639" w14:textId="77777777" w:rsidR="00C6614A" w:rsidRPr="00171605" w:rsidRDefault="00C6614A" w:rsidP="00171605">
                      <w:pPr>
                        <w:rPr>
                          <w:sz w:val="23"/>
                          <w:szCs w:val="23"/>
                        </w:rPr>
                      </w:pPr>
                    </w:p>
                  </w:txbxContent>
                </v:textbox>
                <w10:wrap type="through" anchorx="page" anchory="page"/>
              </v:shape>
            </w:pict>
          </mc:Fallback>
        </mc:AlternateContent>
      </w:r>
      <w:r w:rsidR="00947475">
        <w:rPr>
          <w:noProof/>
        </w:rPr>
        <mc:AlternateContent>
          <mc:Choice Requires="wps">
            <w:drawing>
              <wp:anchor distT="0" distB="0" distL="114300" distR="114300" simplePos="0" relativeHeight="251722896" behindDoc="0" locked="0" layoutInCell="1" allowOverlap="1" wp14:anchorId="2CBBC10D" wp14:editId="4CFA7F46">
                <wp:simplePos x="0" y="0"/>
                <wp:positionH relativeFrom="column">
                  <wp:posOffset>182880</wp:posOffset>
                </wp:positionH>
                <wp:positionV relativeFrom="paragraph">
                  <wp:posOffset>-277495</wp:posOffset>
                </wp:positionV>
                <wp:extent cx="4211955" cy="6070600"/>
                <wp:effectExtent l="0" t="0" r="17145" b="12700"/>
                <wp:wrapNone/>
                <wp:docPr id="180705900" name="Text Box 4"/>
                <wp:cNvGraphicFramePr/>
                <a:graphic xmlns:a="http://schemas.openxmlformats.org/drawingml/2006/main">
                  <a:graphicData uri="http://schemas.microsoft.com/office/word/2010/wordprocessingShape">
                    <wps:wsp>
                      <wps:cNvSpPr txBox="1"/>
                      <wps:spPr>
                        <a:xfrm>
                          <a:off x="0" y="0"/>
                          <a:ext cx="4211955" cy="6070600"/>
                        </a:xfrm>
                        <a:prstGeom prst="rect">
                          <a:avLst/>
                        </a:prstGeom>
                        <a:noFill/>
                        <a:ln w="6350">
                          <a:solidFill>
                            <a:schemeClr val="accent1">
                              <a:lumMod val="75000"/>
                            </a:schemeClr>
                          </a:solidFill>
                        </a:ln>
                      </wps:spPr>
                      <wps:txbx>
                        <w:txbxContent>
                          <w:p w14:paraId="52518A8C" w14:textId="77777777" w:rsidR="00947475" w:rsidRDefault="00F96676" w:rsidP="00DC662E">
                            <w:pPr>
                              <w:spacing w:line="360" w:lineRule="auto"/>
                              <w:rPr>
                                <w:sz w:val="28"/>
                                <w:szCs w:val="28"/>
                                <w:lang w:val="en-CA"/>
                              </w:rPr>
                            </w:pPr>
                            <w:r>
                              <w:rPr>
                                <w:sz w:val="28"/>
                                <w:szCs w:val="28"/>
                                <w:lang w:val="en-CA"/>
                              </w:rPr>
                              <w:t xml:space="preserve">        </w:t>
                            </w:r>
                          </w:p>
                          <w:p w14:paraId="42E4665E" w14:textId="45422C88" w:rsidR="00AC5F56" w:rsidRDefault="00F96676" w:rsidP="008841A9">
                            <w:pPr>
                              <w:spacing w:line="360" w:lineRule="auto"/>
                              <w:rPr>
                                <w:color w:val="595959" w:themeColor="text1" w:themeTint="A6"/>
                                <w:lang w:val="en-CA"/>
                              </w:rPr>
                            </w:pPr>
                            <w:r>
                              <w:rPr>
                                <w:sz w:val="28"/>
                                <w:szCs w:val="28"/>
                                <w:lang w:val="en-CA"/>
                              </w:rPr>
                              <w:t xml:space="preserve"> </w:t>
                            </w:r>
                            <w:r w:rsidR="00C943BD" w:rsidRPr="00171605">
                              <w:rPr>
                                <w:color w:val="595959" w:themeColor="text1" w:themeTint="A6"/>
                                <w:lang w:val="en-CA"/>
                              </w:rPr>
                              <w:t>The end of the year is fast approaching, staff are busy planning year end celebrations and field trips. Teachers will send home more detailed information about field trips in the coming weeks.</w:t>
                            </w:r>
                          </w:p>
                          <w:p w14:paraId="12CE0D3C" w14:textId="77777777" w:rsidR="00171605" w:rsidRPr="00171605" w:rsidRDefault="00171605" w:rsidP="008841A9">
                            <w:pPr>
                              <w:spacing w:line="360" w:lineRule="auto"/>
                              <w:rPr>
                                <w:color w:val="595959" w:themeColor="text1" w:themeTint="A6"/>
                                <w:lang w:val="en-CA"/>
                              </w:rPr>
                            </w:pPr>
                          </w:p>
                          <w:p w14:paraId="021787BA" w14:textId="5C7C576D" w:rsidR="0034153D" w:rsidRPr="00171605" w:rsidRDefault="00A45258" w:rsidP="008841A9">
                            <w:pPr>
                              <w:spacing w:line="360" w:lineRule="auto"/>
                              <w:rPr>
                                <w:color w:val="595959" w:themeColor="text1" w:themeTint="A6"/>
                                <w:lang w:val="en-CA"/>
                              </w:rPr>
                            </w:pPr>
                            <w:r w:rsidRPr="00171605">
                              <w:rPr>
                                <w:color w:val="595959" w:themeColor="text1" w:themeTint="A6"/>
                                <w:lang w:val="en-CA"/>
                              </w:rPr>
                              <w:t xml:space="preserve">       Middle school students in grades 6 – 8 took part in Power Play for Entrepreneurs. Students made various items, hosted a market and sold their items with a portion of their proceeds going to </w:t>
                            </w:r>
                            <w:r w:rsidR="00171605">
                              <w:rPr>
                                <w:color w:val="595959" w:themeColor="text1" w:themeTint="A6"/>
                                <w:lang w:val="en-CA"/>
                              </w:rPr>
                              <w:t>a charity</w:t>
                            </w:r>
                            <w:r w:rsidRPr="00171605">
                              <w:rPr>
                                <w:color w:val="595959" w:themeColor="text1" w:themeTint="A6"/>
                                <w:lang w:val="en-CA"/>
                              </w:rPr>
                              <w:t>. This was a very successful event and we are grateful for all the support from the Community.</w:t>
                            </w:r>
                          </w:p>
                          <w:p w14:paraId="4199FABC" w14:textId="77777777" w:rsidR="00AC5F56" w:rsidRDefault="00AC5F56" w:rsidP="008841A9">
                            <w:pPr>
                              <w:spacing w:line="360" w:lineRule="auto"/>
                              <w:rPr>
                                <w:color w:val="595959" w:themeColor="text1" w:themeTint="A6"/>
                                <w:lang w:val="en-CA"/>
                              </w:rPr>
                            </w:pPr>
                          </w:p>
                          <w:p w14:paraId="0FB7EB3A" w14:textId="77777777" w:rsidR="00171605" w:rsidRPr="00171605" w:rsidRDefault="00171605" w:rsidP="008841A9">
                            <w:pPr>
                              <w:spacing w:line="360" w:lineRule="auto"/>
                              <w:rPr>
                                <w:color w:val="595959" w:themeColor="text1" w:themeTint="A6"/>
                                <w:lang w:val="en-CA"/>
                              </w:rPr>
                            </w:pPr>
                          </w:p>
                          <w:p w14:paraId="3404E81D" w14:textId="77777777" w:rsidR="00AC5F56" w:rsidRDefault="00AC5F56" w:rsidP="008841A9">
                            <w:pPr>
                              <w:spacing w:line="360" w:lineRule="auto"/>
                              <w:rPr>
                                <w:color w:val="595959" w:themeColor="text1" w:themeTint="A6"/>
                                <w:lang w:val="en-CA"/>
                              </w:rPr>
                            </w:pPr>
                            <w:r w:rsidRPr="00171605">
                              <w:rPr>
                                <w:color w:val="595959" w:themeColor="text1" w:themeTint="A6"/>
                                <w:lang w:val="en-CA"/>
                              </w:rPr>
                              <w:t>On June 16</w:t>
                            </w:r>
                            <w:r w:rsidRPr="00171605">
                              <w:rPr>
                                <w:color w:val="595959" w:themeColor="text1" w:themeTint="A6"/>
                                <w:vertAlign w:val="superscript"/>
                                <w:lang w:val="en-CA"/>
                              </w:rPr>
                              <w:t>th</w:t>
                            </w:r>
                            <w:r w:rsidRPr="00171605">
                              <w:rPr>
                                <w:color w:val="595959" w:themeColor="text1" w:themeTint="A6"/>
                                <w:lang w:val="en-CA"/>
                              </w:rPr>
                              <w:t xml:space="preserve"> we will have our last PBIS school wide event for the year. This will include the PBIS store in the morning, a barbeque lunch and a Special PBIS event in the afternoon.</w:t>
                            </w:r>
                          </w:p>
                          <w:p w14:paraId="6733B20B" w14:textId="77777777" w:rsidR="00171605" w:rsidRDefault="00171605" w:rsidP="008841A9">
                            <w:pPr>
                              <w:spacing w:line="360" w:lineRule="auto"/>
                              <w:rPr>
                                <w:color w:val="595959" w:themeColor="text1" w:themeTint="A6"/>
                                <w:lang w:val="en-CA"/>
                              </w:rPr>
                            </w:pPr>
                          </w:p>
                          <w:p w14:paraId="5686DA30" w14:textId="77777777" w:rsidR="00171605" w:rsidRPr="00171605" w:rsidRDefault="00171605" w:rsidP="008841A9">
                            <w:pPr>
                              <w:spacing w:line="360" w:lineRule="auto"/>
                              <w:rPr>
                                <w:color w:val="595959" w:themeColor="text1" w:themeTint="A6"/>
                                <w:lang w:val="en-CA"/>
                              </w:rPr>
                            </w:pPr>
                          </w:p>
                          <w:p w14:paraId="25D0F92B" w14:textId="3807761C" w:rsidR="00A45258" w:rsidRPr="00171605" w:rsidRDefault="00171605" w:rsidP="008841A9">
                            <w:pPr>
                              <w:spacing w:line="360" w:lineRule="auto"/>
                              <w:rPr>
                                <w:color w:val="595959" w:themeColor="text1" w:themeTint="A6"/>
                              </w:rPr>
                            </w:pPr>
                            <w:r w:rsidRPr="00171605">
                              <w:rPr>
                                <w:color w:val="595959" w:themeColor="text1" w:themeTint="A6"/>
                              </w:rPr>
                              <w:t>On June 19</w:t>
                            </w:r>
                            <w:r w:rsidRPr="00171605">
                              <w:rPr>
                                <w:color w:val="595959" w:themeColor="text1" w:themeTint="A6"/>
                                <w:vertAlign w:val="superscript"/>
                              </w:rPr>
                              <w:t>th</w:t>
                            </w:r>
                            <w:r w:rsidRPr="00171605">
                              <w:rPr>
                                <w:color w:val="595959" w:themeColor="text1" w:themeTint="A6"/>
                              </w:rPr>
                              <w:t xml:space="preserve"> Millerton Grade 8 students will be joining our grade 8’s as part </w:t>
                            </w:r>
                            <w:r>
                              <w:rPr>
                                <w:color w:val="595959" w:themeColor="text1" w:themeTint="A6"/>
                              </w:rPr>
                              <w:t xml:space="preserve">of the initiative to introduce the </w:t>
                            </w:r>
                            <w:r w:rsidR="008841A9">
                              <w:rPr>
                                <w:color w:val="595959" w:themeColor="text1" w:themeTint="A6"/>
                              </w:rPr>
                              <w:t xml:space="preserve">students from the two rural </w:t>
                            </w:r>
                            <w:r>
                              <w:rPr>
                                <w:color w:val="595959" w:themeColor="text1" w:themeTint="A6"/>
                              </w:rPr>
                              <w:t>school</w:t>
                            </w:r>
                            <w:r w:rsidR="008841A9">
                              <w:rPr>
                                <w:color w:val="595959" w:themeColor="text1" w:themeTint="A6"/>
                              </w:rPr>
                              <w:t xml:space="preserve">s </w:t>
                            </w:r>
                            <w:r>
                              <w:rPr>
                                <w:color w:val="595959" w:themeColor="text1" w:themeTint="A6"/>
                              </w:rPr>
                              <w:t>as they both will be attending MVHS in the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BC10D" id="Text Box 4" o:spid="_x0000_s1027" type="#_x0000_t202" style="position:absolute;left:0;text-align:left;margin-left:14.4pt;margin-top:-21.85pt;width:331.65pt;height:478pt;z-index:25172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" filled="f" strokecolor="#d36e02 [2404]" strokeweight=".5pt">
                <v:textbox>
                  <w:txbxContent>
                    <w:p w14:paraId="52518A8C" w14:textId="77777777" w:rsidR="00947475" w:rsidRDefault="00F96676" w:rsidP="00DC662E">
                      <w:pPr>
                        <w:spacing w:line="360" w:lineRule="auto"/>
                        <w:rPr>
                          <w:sz w:val="28"/>
                          <w:szCs w:val="28"/>
                          <w:lang w:val="en-CA"/>
                        </w:rPr>
                      </w:pPr>
                      <w:r>
                        <w:rPr>
                          <w:sz w:val="28"/>
                          <w:szCs w:val="28"/>
                          <w:lang w:val="en-CA"/>
                        </w:rPr>
                        <w:t xml:space="preserve">        </w:t>
                      </w:r>
                    </w:p>
                    <w:p w14:paraId="42E4665E" w14:textId="45422C88" w:rsidR="00AC5F56" w:rsidRDefault="00F96676" w:rsidP="008841A9">
                      <w:pPr>
                        <w:spacing w:line="360" w:lineRule="auto"/>
                        <w:rPr>
                          <w:color w:val="595959" w:themeColor="text1" w:themeTint="A6"/>
                          <w:lang w:val="en-CA"/>
                        </w:rPr>
                      </w:pPr>
                      <w:r>
                        <w:rPr>
                          <w:sz w:val="28"/>
                          <w:szCs w:val="28"/>
                          <w:lang w:val="en-CA"/>
                        </w:rPr>
                        <w:t xml:space="preserve"> </w:t>
                      </w:r>
                      <w:r w:rsidR="00C943BD" w:rsidRPr="00171605">
                        <w:rPr>
                          <w:color w:val="595959" w:themeColor="text1" w:themeTint="A6"/>
                          <w:lang w:val="en-CA"/>
                        </w:rPr>
                        <w:t>The end of the year is fast approaching, staff are busy planning year end celebrations and field trips. Teachers will send home more detailed information about field trips in the coming weeks.</w:t>
                      </w:r>
                    </w:p>
                    <w:p w14:paraId="12CE0D3C" w14:textId="77777777" w:rsidR="00171605" w:rsidRPr="00171605" w:rsidRDefault="00171605" w:rsidP="008841A9">
                      <w:pPr>
                        <w:spacing w:line="360" w:lineRule="auto"/>
                        <w:rPr>
                          <w:color w:val="595959" w:themeColor="text1" w:themeTint="A6"/>
                          <w:lang w:val="en-CA"/>
                        </w:rPr>
                      </w:pPr>
                    </w:p>
                    <w:p w14:paraId="021787BA" w14:textId="5C7C576D" w:rsidR="0034153D" w:rsidRPr="00171605" w:rsidRDefault="00A45258" w:rsidP="008841A9">
                      <w:pPr>
                        <w:spacing w:line="360" w:lineRule="auto"/>
                        <w:rPr>
                          <w:color w:val="595959" w:themeColor="text1" w:themeTint="A6"/>
                          <w:lang w:val="en-CA"/>
                        </w:rPr>
                      </w:pPr>
                      <w:r w:rsidRPr="00171605">
                        <w:rPr>
                          <w:color w:val="595959" w:themeColor="text1" w:themeTint="A6"/>
                          <w:lang w:val="en-CA"/>
                        </w:rPr>
                        <w:t xml:space="preserve">       Middle school students in grades 6 – 8 took part in Power Play for Entrepreneurs. Students made various items, hosted a market and sold their items with a portion of their proceeds going to </w:t>
                      </w:r>
                      <w:r w:rsidR="00171605">
                        <w:rPr>
                          <w:color w:val="595959" w:themeColor="text1" w:themeTint="A6"/>
                          <w:lang w:val="en-CA"/>
                        </w:rPr>
                        <w:t>a charity</w:t>
                      </w:r>
                      <w:r w:rsidRPr="00171605">
                        <w:rPr>
                          <w:color w:val="595959" w:themeColor="text1" w:themeTint="A6"/>
                          <w:lang w:val="en-CA"/>
                        </w:rPr>
                        <w:t>. This was a very successful event and we are grateful for all the support from the Community.</w:t>
                      </w:r>
                    </w:p>
                    <w:p w14:paraId="4199FABC" w14:textId="77777777" w:rsidR="00AC5F56" w:rsidRDefault="00AC5F56" w:rsidP="008841A9">
                      <w:pPr>
                        <w:spacing w:line="360" w:lineRule="auto"/>
                        <w:rPr>
                          <w:color w:val="595959" w:themeColor="text1" w:themeTint="A6"/>
                          <w:lang w:val="en-CA"/>
                        </w:rPr>
                      </w:pPr>
                    </w:p>
                    <w:p w14:paraId="0FB7EB3A" w14:textId="77777777" w:rsidR="00171605" w:rsidRPr="00171605" w:rsidRDefault="00171605" w:rsidP="008841A9">
                      <w:pPr>
                        <w:spacing w:line="360" w:lineRule="auto"/>
                        <w:rPr>
                          <w:color w:val="595959" w:themeColor="text1" w:themeTint="A6"/>
                          <w:lang w:val="en-CA"/>
                        </w:rPr>
                      </w:pPr>
                    </w:p>
                    <w:p w14:paraId="3404E81D" w14:textId="77777777" w:rsidR="00AC5F56" w:rsidRDefault="00AC5F56" w:rsidP="008841A9">
                      <w:pPr>
                        <w:spacing w:line="360" w:lineRule="auto"/>
                        <w:rPr>
                          <w:color w:val="595959" w:themeColor="text1" w:themeTint="A6"/>
                          <w:lang w:val="en-CA"/>
                        </w:rPr>
                      </w:pPr>
                      <w:r w:rsidRPr="00171605">
                        <w:rPr>
                          <w:color w:val="595959" w:themeColor="text1" w:themeTint="A6"/>
                          <w:lang w:val="en-CA"/>
                        </w:rPr>
                        <w:t>On June 16</w:t>
                      </w:r>
                      <w:r w:rsidRPr="00171605">
                        <w:rPr>
                          <w:color w:val="595959" w:themeColor="text1" w:themeTint="A6"/>
                          <w:vertAlign w:val="superscript"/>
                          <w:lang w:val="en-CA"/>
                        </w:rPr>
                        <w:t>th</w:t>
                      </w:r>
                      <w:r w:rsidRPr="00171605">
                        <w:rPr>
                          <w:color w:val="595959" w:themeColor="text1" w:themeTint="A6"/>
                          <w:lang w:val="en-CA"/>
                        </w:rPr>
                        <w:t xml:space="preserve"> we will have our last PBIS school wide event for the year. This will include the PBIS store in the morning, a barbeque lunch and a Special PBIS event in the afternoon.</w:t>
                      </w:r>
                    </w:p>
                    <w:p w14:paraId="6733B20B" w14:textId="77777777" w:rsidR="00171605" w:rsidRDefault="00171605" w:rsidP="008841A9">
                      <w:pPr>
                        <w:spacing w:line="360" w:lineRule="auto"/>
                        <w:rPr>
                          <w:color w:val="595959" w:themeColor="text1" w:themeTint="A6"/>
                          <w:lang w:val="en-CA"/>
                        </w:rPr>
                      </w:pPr>
                    </w:p>
                    <w:p w14:paraId="5686DA30" w14:textId="77777777" w:rsidR="00171605" w:rsidRPr="00171605" w:rsidRDefault="00171605" w:rsidP="008841A9">
                      <w:pPr>
                        <w:spacing w:line="360" w:lineRule="auto"/>
                        <w:rPr>
                          <w:color w:val="595959" w:themeColor="text1" w:themeTint="A6"/>
                          <w:lang w:val="en-CA"/>
                        </w:rPr>
                      </w:pPr>
                    </w:p>
                    <w:p w14:paraId="25D0F92B" w14:textId="3807761C" w:rsidR="00A45258" w:rsidRPr="00171605" w:rsidRDefault="00171605" w:rsidP="008841A9">
                      <w:pPr>
                        <w:spacing w:line="360" w:lineRule="auto"/>
                        <w:rPr>
                          <w:color w:val="595959" w:themeColor="text1" w:themeTint="A6"/>
                        </w:rPr>
                      </w:pPr>
                      <w:r w:rsidRPr="00171605">
                        <w:rPr>
                          <w:color w:val="595959" w:themeColor="text1" w:themeTint="A6"/>
                        </w:rPr>
                        <w:t>On June 19</w:t>
                      </w:r>
                      <w:r w:rsidRPr="00171605">
                        <w:rPr>
                          <w:color w:val="595959" w:themeColor="text1" w:themeTint="A6"/>
                          <w:vertAlign w:val="superscript"/>
                        </w:rPr>
                        <w:t>th</w:t>
                      </w:r>
                      <w:r w:rsidRPr="00171605">
                        <w:rPr>
                          <w:color w:val="595959" w:themeColor="text1" w:themeTint="A6"/>
                        </w:rPr>
                        <w:t xml:space="preserve"> Millerton Grade 8 students will be joining our grade 8’s as part </w:t>
                      </w:r>
                      <w:r>
                        <w:rPr>
                          <w:color w:val="595959" w:themeColor="text1" w:themeTint="A6"/>
                        </w:rPr>
                        <w:t xml:space="preserve">of the initiative to introduce the </w:t>
                      </w:r>
                      <w:r w:rsidR="008841A9">
                        <w:rPr>
                          <w:color w:val="595959" w:themeColor="text1" w:themeTint="A6"/>
                        </w:rPr>
                        <w:t xml:space="preserve">students from the two rural </w:t>
                      </w:r>
                      <w:r>
                        <w:rPr>
                          <w:color w:val="595959" w:themeColor="text1" w:themeTint="A6"/>
                        </w:rPr>
                        <w:t>school</w:t>
                      </w:r>
                      <w:r w:rsidR="008841A9">
                        <w:rPr>
                          <w:color w:val="595959" w:themeColor="text1" w:themeTint="A6"/>
                        </w:rPr>
                        <w:t xml:space="preserve">s </w:t>
                      </w:r>
                      <w:r>
                        <w:rPr>
                          <w:color w:val="595959" w:themeColor="text1" w:themeTint="A6"/>
                        </w:rPr>
                        <w:t>as they both will be attending MVHS in the Fall.</w:t>
                      </w:r>
                    </w:p>
                  </w:txbxContent>
                </v:textbox>
              </v:shape>
            </w:pict>
          </mc:Fallback>
        </mc:AlternateContent>
      </w:r>
      <w:r w:rsidR="00947475">
        <w:rPr>
          <w:noProof/>
        </w:rPr>
        <mc:AlternateContent>
          <mc:Choice Requires="wps">
            <w:drawing>
              <wp:anchor distT="0" distB="0" distL="114300" distR="114300" simplePos="0" relativeHeight="251655680" behindDoc="0" locked="0" layoutInCell="1" allowOverlap="1" wp14:anchorId="75059E04" wp14:editId="63B0A593">
                <wp:simplePos x="0" y="0"/>
                <wp:positionH relativeFrom="column">
                  <wp:posOffset>184150</wp:posOffset>
                </wp:positionH>
                <wp:positionV relativeFrom="paragraph">
                  <wp:posOffset>-715645</wp:posOffset>
                </wp:positionV>
                <wp:extent cx="3296093" cy="361507"/>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296093" cy="361507"/>
                        </a:xfrm>
                        <a:prstGeom prst="rect">
                          <a:avLst/>
                        </a:prstGeom>
                        <a:noFill/>
                        <a:ln w="6350">
                          <a:noFill/>
                        </a:ln>
                      </wps:spPr>
                      <wps:txbx>
                        <w:txbxContent>
                          <w:p w14:paraId="5A57BEBF" w14:textId="215C7AB2" w:rsidR="00641B84" w:rsidRPr="007F2682" w:rsidRDefault="00641B84">
                            <w:pPr>
                              <w:rPr>
                                <w:color w:val="6A962B" w:themeColor="background2" w:themeShade="BF"/>
                                <w:sz w:val="28"/>
                                <w:szCs w:val="28"/>
                                <w:lang w:val="en-CA"/>
                              </w:rPr>
                            </w:pPr>
                            <w:r w:rsidRPr="007F2682">
                              <w:rPr>
                                <w:color w:val="6A962B" w:themeColor="background2" w:themeShade="BF"/>
                                <w:sz w:val="28"/>
                                <w:szCs w:val="28"/>
                                <w:lang w:val="en-CA"/>
                              </w:rPr>
                              <w:t xml:space="preserve">Dear Parents and </w:t>
                            </w:r>
                            <w:r w:rsidR="007F2682">
                              <w:rPr>
                                <w:color w:val="6A962B" w:themeColor="background2" w:themeShade="BF"/>
                                <w:sz w:val="28"/>
                                <w:szCs w:val="28"/>
                                <w:lang w:val="en-CA"/>
                              </w:rPr>
                              <w:t>Caregivers,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059E04" id="Text Box 22" o:spid="_x0000_s1028" type="#_x0000_t202" style="position:absolute;left:0;text-align:left;margin-left:14.5pt;margin-top:-56.35pt;width:259.55pt;height:28.4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" filled="f" stroked="f" strokeweight=".5pt">
                <v:textbox>
                  <w:txbxContent>
                    <w:p w14:paraId="5A57BEBF" w14:textId="215C7AB2" w:rsidR="00641B84" w:rsidRPr="007F2682" w:rsidRDefault="00641B84">
                      <w:pPr>
                        <w:rPr>
                          <w:color w:val="6A962B" w:themeColor="background2" w:themeShade="BF"/>
                          <w:sz w:val="28"/>
                          <w:szCs w:val="28"/>
                          <w:lang w:val="en-CA"/>
                        </w:rPr>
                      </w:pPr>
                      <w:r w:rsidRPr="007F2682">
                        <w:rPr>
                          <w:color w:val="6A962B" w:themeColor="background2" w:themeShade="BF"/>
                          <w:sz w:val="28"/>
                          <w:szCs w:val="28"/>
                          <w:lang w:val="en-CA"/>
                        </w:rPr>
                        <w:t xml:space="preserve">Dear Parents and </w:t>
                      </w:r>
                      <w:r w:rsidR="007F2682">
                        <w:rPr>
                          <w:color w:val="6A962B" w:themeColor="background2" w:themeShade="BF"/>
                          <w:sz w:val="28"/>
                          <w:szCs w:val="28"/>
                          <w:lang w:val="en-CA"/>
                        </w:rPr>
                        <w:t>Caregivers,</w:t>
                      </w:r>
                    </w:p>
                  </w:txbxContent>
                </v:textbox>
              </v:shape>
            </w:pict>
          </mc:Fallback>
        </mc:AlternateContent>
      </w:r>
      <w:r w:rsidR="00947475">
        <w:rPr>
          <w:noProof/>
        </w:rPr>
        <mc:AlternateContent>
          <mc:Choice Requires="wps">
            <w:drawing>
              <wp:anchor distT="0" distB="0" distL="114300" distR="114300" simplePos="0" relativeHeight="251658246" behindDoc="0" locked="0" layoutInCell="1" allowOverlap="1" wp14:anchorId="65C04EF1" wp14:editId="1761BA56">
                <wp:simplePos x="0" y="0"/>
                <wp:positionH relativeFrom="page">
                  <wp:posOffset>546101</wp:posOffset>
                </wp:positionH>
                <wp:positionV relativeFrom="page">
                  <wp:posOffset>889000</wp:posOffset>
                </wp:positionV>
                <wp:extent cx="6677660" cy="2159000"/>
                <wp:effectExtent l="0" t="0" r="0" b="0"/>
                <wp:wrapTight wrapText="bothSides">
                  <wp:wrapPolygon edited="0">
                    <wp:start x="205" y="0"/>
                    <wp:lineTo x="205" y="21473"/>
                    <wp:lineTo x="21362" y="21473"/>
                    <wp:lineTo x="21362" y="0"/>
                    <wp:lineTo x="205" y="0"/>
                  </wp:wrapPolygon>
                </wp:wrapTight>
                <wp:docPr id="1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660" cy="2159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E63A900" w14:textId="77777777" w:rsidR="00DA1B06" w:rsidRDefault="00DA1B06" w:rsidP="00BE4780">
                            <w:pPr>
                              <w:jc w:val="center"/>
                              <w:rPr>
                                <w:w w:val="110"/>
                                <w:sz w:val="44"/>
                              </w:rPr>
                            </w:pPr>
                          </w:p>
                          <w:p w14:paraId="74F31DD3" w14:textId="77777777" w:rsidR="00DA1B06" w:rsidRDefault="00DA1B06" w:rsidP="00BE4780">
                            <w:pPr>
                              <w:jc w:val="center"/>
                              <w:rPr>
                                <w:w w:val="110"/>
                                <w:sz w:val="44"/>
                              </w:rPr>
                            </w:pPr>
                            <w:r>
                              <w:rPr>
                                <w:w w:val="110"/>
                                <w:sz w:val="44"/>
                              </w:rPr>
                              <w:t>Natoaganeg School</w:t>
                            </w:r>
                          </w:p>
                          <w:p w14:paraId="2DCC13C6" w14:textId="77777777" w:rsidR="00DA1B06" w:rsidRPr="00BE4780" w:rsidRDefault="00DA1B06" w:rsidP="00BE4780">
                            <w:pPr>
                              <w:jc w:val="center"/>
                              <w:rPr>
                                <w:w w:val="110"/>
                              </w:rPr>
                            </w:pPr>
                            <w:r w:rsidRPr="00BE4780">
                              <w:rPr>
                                <w:w w:val="110"/>
                              </w:rPr>
                              <w:t>11 Riverview Road East</w:t>
                            </w:r>
                          </w:p>
                          <w:p w14:paraId="091F70F8" w14:textId="77777777" w:rsidR="00DA1B06" w:rsidRPr="00BE4780" w:rsidRDefault="00DA1B06" w:rsidP="00BE4780">
                            <w:pPr>
                              <w:jc w:val="center"/>
                              <w:rPr>
                                <w:w w:val="110"/>
                              </w:rPr>
                            </w:pPr>
                            <w:r w:rsidRPr="00BE4780">
                              <w:rPr>
                                <w:w w:val="110"/>
                              </w:rPr>
                              <w:t>Eel Ground N.B.</w:t>
                            </w:r>
                          </w:p>
                          <w:p w14:paraId="163D8C00" w14:textId="5D2EA106" w:rsidR="00DA1B06" w:rsidRPr="00BE4780" w:rsidRDefault="00DA1B06" w:rsidP="00BE4780">
                            <w:pPr>
                              <w:jc w:val="center"/>
                              <w:rPr>
                                <w:w w:val="110"/>
                                <w:sz w:val="22"/>
                                <w:szCs w:val="22"/>
                              </w:rPr>
                            </w:pPr>
                            <w:r w:rsidRPr="00BE4780">
                              <w:rPr>
                                <w:w w:val="110"/>
                                <w:sz w:val="22"/>
                                <w:szCs w:val="22"/>
                              </w:rPr>
                              <w:t>E1V 4G1</w:t>
                            </w:r>
                          </w:p>
                          <w:p w14:paraId="52308E6D" w14:textId="75B5E097" w:rsidR="00DA1B06" w:rsidRPr="00BE4780" w:rsidRDefault="00FF1021" w:rsidP="00BE4780">
                            <w:pPr>
                              <w:jc w:val="center"/>
                              <w:rPr>
                                <w:w w:val="110"/>
                              </w:rPr>
                            </w:pPr>
                            <w:r>
                              <w:rPr>
                                <w:w w:val="110"/>
                              </w:rPr>
                              <w:t xml:space="preserve">  </w:t>
                            </w:r>
                          </w:p>
                          <w:p w14:paraId="2BD4CECE" w14:textId="7315118C" w:rsidR="00DA1B06" w:rsidRPr="00BE4780" w:rsidRDefault="006064CC" w:rsidP="007D1868">
                            <w:pPr>
                              <w:rPr>
                                <w:w w:val="110"/>
                              </w:rPr>
                            </w:pPr>
                            <w:r>
                              <w:rPr>
                                <w:w w:val="110"/>
                              </w:rPr>
                              <w:t>Terri Anne Larry</w:t>
                            </w:r>
                            <w:r w:rsidR="00DA1B06" w:rsidRPr="00BE4780">
                              <w:rPr>
                                <w:w w:val="110"/>
                              </w:rPr>
                              <w:t>, Principal</w:t>
                            </w:r>
                            <w:r w:rsidR="00DA1B06" w:rsidRPr="00BE4780">
                              <w:rPr>
                                <w:w w:val="110"/>
                              </w:rPr>
                              <w:tab/>
                            </w:r>
                            <w:r w:rsidR="00DA1B06" w:rsidRPr="00BE4780">
                              <w:rPr>
                                <w:w w:val="110"/>
                              </w:rPr>
                              <w:tab/>
                            </w:r>
                            <w:r w:rsidR="00DA1B06" w:rsidRPr="00BE4780">
                              <w:rPr>
                                <w:w w:val="110"/>
                              </w:rPr>
                              <w:tab/>
                              <w:t xml:space="preserve">                       </w:t>
                            </w:r>
                            <w:r w:rsidR="00FF1021">
                              <w:rPr>
                                <w:w w:val="110"/>
                              </w:rPr>
                              <w:t xml:space="preserve">               </w:t>
                            </w:r>
                            <w:r w:rsidR="007D1868">
                              <w:rPr>
                                <w:w w:val="110"/>
                              </w:rPr>
                              <w:t xml:space="preserve">  </w:t>
                            </w:r>
                            <w:r w:rsidR="00DA1B06" w:rsidRPr="00BE4780">
                              <w:rPr>
                                <w:w w:val="110"/>
                              </w:rPr>
                              <w:t>Phone (506) 627-4615</w:t>
                            </w:r>
                          </w:p>
                          <w:p w14:paraId="1E0E7B32" w14:textId="24847F93" w:rsidR="00DA1B06" w:rsidRPr="00BE4780" w:rsidRDefault="0034153D" w:rsidP="00BE4780">
                            <w:pPr>
                              <w:rPr>
                                <w:w w:val="110"/>
                              </w:rPr>
                            </w:pPr>
                            <w:r>
                              <w:rPr>
                                <w:w w:val="110"/>
                              </w:rPr>
                              <w:t xml:space="preserve">Jenny </w:t>
                            </w:r>
                            <w:proofErr w:type="spellStart"/>
                            <w:r>
                              <w:rPr>
                                <w:w w:val="110"/>
                              </w:rPr>
                              <w:t>Sonier</w:t>
                            </w:r>
                            <w:proofErr w:type="spellEnd"/>
                            <w:r>
                              <w:rPr>
                                <w:w w:val="110"/>
                              </w:rPr>
                              <w:t>, Vice Principal</w:t>
                            </w:r>
                            <w:r w:rsidRPr="00BE4780">
                              <w:rPr>
                                <w:w w:val="110"/>
                              </w:rPr>
                              <w:t xml:space="preserve"> </w:t>
                            </w:r>
                            <w:r w:rsidRPr="00BE4780">
                              <w:rPr>
                                <w:w w:val="110"/>
                              </w:rPr>
                              <w:tab/>
                            </w:r>
                            <w:r w:rsidR="00DA1B06" w:rsidRPr="00BE4780">
                              <w:rPr>
                                <w:w w:val="110"/>
                              </w:rPr>
                              <w:tab/>
                            </w:r>
                            <w:r w:rsidR="00DA1B06" w:rsidRPr="00BE4780">
                              <w:rPr>
                                <w:w w:val="110"/>
                              </w:rPr>
                              <w:tab/>
                            </w:r>
                            <w:r w:rsidR="00DA1B06" w:rsidRPr="00BE4780">
                              <w:rPr>
                                <w:w w:val="110"/>
                              </w:rPr>
                              <w:tab/>
                              <w:t xml:space="preserve">                             </w:t>
                            </w:r>
                            <w:r w:rsidR="007D1868">
                              <w:rPr>
                                <w:w w:val="110"/>
                              </w:rPr>
                              <w:t xml:space="preserve">     </w:t>
                            </w:r>
                            <w:r w:rsidR="00DA1B06" w:rsidRPr="00BE4780">
                              <w:rPr>
                                <w:w w:val="110"/>
                              </w:rPr>
                              <w:t>Fax (506) 627-4621</w:t>
                            </w:r>
                          </w:p>
                          <w:p w14:paraId="2C98F625" w14:textId="77777777" w:rsidR="00DA1B06" w:rsidRDefault="00DA1B06" w:rsidP="00BE4780">
                            <w:pPr>
                              <w:rPr>
                                <w:w w:val="110"/>
                                <w:sz w:val="22"/>
                                <w:szCs w:val="22"/>
                              </w:rPr>
                            </w:pPr>
                          </w:p>
                          <w:p w14:paraId="0327C023" w14:textId="77777777" w:rsidR="00DA1B06" w:rsidRDefault="00DA1B06" w:rsidP="00BE4780">
                            <w:pPr>
                              <w:rPr>
                                <w:w w:val="110"/>
                                <w:sz w:val="22"/>
                                <w:szCs w:val="22"/>
                              </w:rPr>
                            </w:pPr>
                          </w:p>
                          <w:p w14:paraId="19AE18CB" w14:textId="03EA0224" w:rsidR="00DA1B06" w:rsidRDefault="00DA1B06" w:rsidP="007C1373">
                            <w:pPr>
                              <w:pStyle w:val="Title"/>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04EF1" id="_x0000_s1029" type="#_x0000_t202" style="position:absolute;left:0;text-align:left;margin-left:43pt;margin-top:70pt;width:525.8pt;height:170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" filled="f" stroked="f">
                <v:textbox inset=",0,,0">
                  <w:txbxContent>
                    <w:p w14:paraId="2E63A900" w14:textId="77777777" w:rsidR="00DA1B06" w:rsidRDefault="00DA1B06" w:rsidP="00BE4780">
                      <w:pPr>
                        <w:jc w:val="center"/>
                        <w:rPr>
                          <w:w w:val="110"/>
                          <w:sz w:val="44"/>
                        </w:rPr>
                      </w:pPr>
                    </w:p>
                    <w:p w14:paraId="74F31DD3" w14:textId="77777777" w:rsidR="00DA1B06" w:rsidRDefault="00DA1B06" w:rsidP="00BE4780">
                      <w:pPr>
                        <w:jc w:val="center"/>
                        <w:rPr>
                          <w:w w:val="110"/>
                          <w:sz w:val="44"/>
                        </w:rPr>
                      </w:pPr>
                      <w:r>
                        <w:rPr>
                          <w:w w:val="110"/>
                          <w:sz w:val="44"/>
                        </w:rPr>
                        <w:t>Natoaganeg School</w:t>
                      </w:r>
                    </w:p>
                    <w:p w14:paraId="2DCC13C6" w14:textId="77777777" w:rsidR="00DA1B06" w:rsidRPr="00BE4780" w:rsidRDefault="00DA1B06" w:rsidP="00BE4780">
                      <w:pPr>
                        <w:jc w:val="center"/>
                        <w:rPr>
                          <w:w w:val="110"/>
                        </w:rPr>
                      </w:pPr>
                      <w:r w:rsidRPr="00BE4780">
                        <w:rPr>
                          <w:w w:val="110"/>
                        </w:rPr>
                        <w:t>11 Riverview Road East</w:t>
                      </w:r>
                    </w:p>
                    <w:p w14:paraId="091F70F8" w14:textId="77777777" w:rsidR="00DA1B06" w:rsidRPr="00BE4780" w:rsidRDefault="00DA1B06" w:rsidP="00BE4780">
                      <w:pPr>
                        <w:jc w:val="center"/>
                        <w:rPr>
                          <w:w w:val="110"/>
                        </w:rPr>
                      </w:pPr>
                      <w:r w:rsidRPr="00BE4780">
                        <w:rPr>
                          <w:w w:val="110"/>
                        </w:rPr>
                        <w:t>Eel Ground N.B.</w:t>
                      </w:r>
                    </w:p>
                    <w:p w14:paraId="163D8C00" w14:textId="5D2EA106" w:rsidR="00DA1B06" w:rsidRPr="00BE4780" w:rsidRDefault="00DA1B06" w:rsidP="00BE4780">
                      <w:pPr>
                        <w:jc w:val="center"/>
                        <w:rPr>
                          <w:w w:val="110"/>
                          <w:sz w:val="22"/>
                          <w:szCs w:val="22"/>
                        </w:rPr>
                      </w:pPr>
                      <w:r w:rsidRPr="00BE4780">
                        <w:rPr>
                          <w:w w:val="110"/>
                          <w:sz w:val="22"/>
                          <w:szCs w:val="22"/>
                        </w:rPr>
                        <w:t>E1V 4G1</w:t>
                      </w:r>
                    </w:p>
                    <w:p w14:paraId="52308E6D" w14:textId="75B5E097" w:rsidR="00DA1B06" w:rsidRPr="00BE4780" w:rsidRDefault="00FF1021" w:rsidP="00BE4780">
                      <w:pPr>
                        <w:jc w:val="center"/>
                        <w:rPr>
                          <w:w w:val="110"/>
                        </w:rPr>
                      </w:pPr>
                      <w:r>
                        <w:rPr>
                          <w:w w:val="110"/>
                        </w:rPr>
                        <w:t xml:space="preserve">  </w:t>
                      </w:r>
                    </w:p>
                    <w:p w14:paraId="2BD4CECE" w14:textId="7315118C" w:rsidR="00DA1B06" w:rsidRPr="00BE4780" w:rsidRDefault="006064CC" w:rsidP="007D1868">
                      <w:pPr>
                        <w:rPr>
                          <w:w w:val="110"/>
                        </w:rPr>
                      </w:pPr>
                      <w:r>
                        <w:rPr>
                          <w:w w:val="110"/>
                        </w:rPr>
                        <w:t>Terri Anne Larry</w:t>
                      </w:r>
                      <w:r w:rsidR="00DA1B06" w:rsidRPr="00BE4780">
                        <w:rPr>
                          <w:w w:val="110"/>
                        </w:rPr>
                        <w:t>, Principal</w:t>
                      </w:r>
                      <w:r w:rsidR="00DA1B06" w:rsidRPr="00BE4780">
                        <w:rPr>
                          <w:w w:val="110"/>
                        </w:rPr>
                        <w:tab/>
                      </w:r>
                      <w:r w:rsidR="00DA1B06" w:rsidRPr="00BE4780">
                        <w:rPr>
                          <w:w w:val="110"/>
                        </w:rPr>
                        <w:tab/>
                      </w:r>
                      <w:r w:rsidR="00DA1B06" w:rsidRPr="00BE4780">
                        <w:rPr>
                          <w:w w:val="110"/>
                        </w:rPr>
                        <w:tab/>
                        <w:t xml:space="preserve">                       </w:t>
                      </w:r>
                      <w:r w:rsidR="00FF1021">
                        <w:rPr>
                          <w:w w:val="110"/>
                        </w:rPr>
                        <w:t xml:space="preserve">               </w:t>
                      </w:r>
                      <w:r w:rsidR="007D1868">
                        <w:rPr>
                          <w:w w:val="110"/>
                        </w:rPr>
                        <w:t xml:space="preserve">  </w:t>
                      </w:r>
                      <w:r w:rsidR="00DA1B06" w:rsidRPr="00BE4780">
                        <w:rPr>
                          <w:w w:val="110"/>
                        </w:rPr>
                        <w:t>Phone (506) 627-4615</w:t>
                      </w:r>
                    </w:p>
                    <w:p w14:paraId="1E0E7B32" w14:textId="24847F93" w:rsidR="00DA1B06" w:rsidRPr="00BE4780" w:rsidRDefault="0034153D" w:rsidP="00BE4780">
                      <w:pPr>
                        <w:rPr>
                          <w:w w:val="110"/>
                        </w:rPr>
                      </w:pPr>
                      <w:r>
                        <w:rPr>
                          <w:w w:val="110"/>
                        </w:rPr>
                        <w:t xml:space="preserve">Jenny </w:t>
                      </w:r>
                      <w:proofErr w:type="spellStart"/>
                      <w:r>
                        <w:rPr>
                          <w:w w:val="110"/>
                        </w:rPr>
                        <w:t>Sonier</w:t>
                      </w:r>
                      <w:proofErr w:type="spellEnd"/>
                      <w:r>
                        <w:rPr>
                          <w:w w:val="110"/>
                        </w:rPr>
                        <w:t>, Vice Principal</w:t>
                      </w:r>
                      <w:r w:rsidRPr="00BE4780">
                        <w:rPr>
                          <w:w w:val="110"/>
                        </w:rPr>
                        <w:t xml:space="preserve"> </w:t>
                      </w:r>
                      <w:r w:rsidRPr="00BE4780">
                        <w:rPr>
                          <w:w w:val="110"/>
                        </w:rPr>
                        <w:tab/>
                      </w:r>
                      <w:r w:rsidR="00DA1B06" w:rsidRPr="00BE4780">
                        <w:rPr>
                          <w:w w:val="110"/>
                        </w:rPr>
                        <w:tab/>
                      </w:r>
                      <w:r w:rsidR="00DA1B06" w:rsidRPr="00BE4780">
                        <w:rPr>
                          <w:w w:val="110"/>
                        </w:rPr>
                        <w:tab/>
                      </w:r>
                      <w:r w:rsidR="00DA1B06" w:rsidRPr="00BE4780">
                        <w:rPr>
                          <w:w w:val="110"/>
                        </w:rPr>
                        <w:tab/>
                        <w:t xml:space="preserve">                             </w:t>
                      </w:r>
                      <w:r w:rsidR="007D1868">
                        <w:rPr>
                          <w:w w:val="110"/>
                        </w:rPr>
                        <w:t xml:space="preserve">     </w:t>
                      </w:r>
                      <w:r w:rsidR="00DA1B06" w:rsidRPr="00BE4780">
                        <w:rPr>
                          <w:w w:val="110"/>
                        </w:rPr>
                        <w:t>Fax (506) 627-4621</w:t>
                      </w:r>
                    </w:p>
                    <w:p w14:paraId="2C98F625" w14:textId="77777777" w:rsidR="00DA1B06" w:rsidRDefault="00DA1B06" w:rsidP="00BE4780">
                      <w:pPr>
                        <w:rPr>
                          <w:w w:val="110"/>
                          <w:sz w:val="22"/>
                          <w:szCs w:val="22"/>
                        </w:rPr>
                      </w:pPr>
                    </w:p>
                    <w:p w14:paraId="0327C023" w14:textId="77777777" w:rsidR="00DA1B06" w:rsidRDefault="00DA1B06" w:rsidP="00BE4780">
                      <w:pPr>
                        <w:rPr>
                          <w:w w:val="110"/>
                          <w:sz w:val="22"/>
                          <w:szCs w:val="22"/>
                        </w:rPr>
                      </w:pPr>
                    </w:p>
                    <w:p w14:paraId="19AE18CB" w14:textId="03EA0224" w:rsidR="00DA1B06" w:rsidRDefault="00DA1B06" w:rsidP="007C1373">
                      <w:pPr>
                        <w:pStyle w:val="Title"/>
                      </w:pPr>
                    </w:p>
                  </w:txbxContent>
                </v:textbox>
                <w10:wrap type="tight" anchorx="page" anchory="page"/>
              </v:shape>
            </w:pict>
          </mc:Fallback>
        </mc:AlternateContent>
      </w:r>
      <w:r w:rsidR="00A45258">
        <w:rPr>
          <w:noProof/>
        </w:rPr>
        <mc:AlternateContent>
          <mc:Choice Requires="wps">
            <w:drawing>
              <wp:anchor distT="0" distB="0" distL="114300" distR="114300" simplePos="0" relativeHeight="251658244" behindDoc="0" locked="0" layoutInCell="1" allowOverlap="1" wp14:anchorId="320FCFAE" wp14:editId="3011201D">
                <wp:simplePos x="0" y="0"/>
                <wp:positionH relativeFrom="page">
                  <wp:posOffset>1859280</wp:posOffset>
                </wp:positionH>
                <wp:positionV relativeFrom="page">
                  <wp:posOffset>6510020</wp:posOffset>
                </wp:positionV>
                <wp:extent cx="6087110" cy="282575"/>
                <wp:effectExtent l="0" t="6033" r="15558" b="15557"/>
                <wp:wrapTight wrapText="bothSides">
                  <wp:wrapPolygon edited="0">
                    <wp:start x="-21" y="21139"/>
                    <wp:lineTo x="21610" y="21139"/>
                    <wp:lineTo x="21610" y="-218"/>
                    <wp:lineTo x="-21" y="-218"/>
                    <wp:lineTo x="-21" y="21139"/>
                  </wp:wrapPolygon>
                </wp:wrapTight>
                <wp:docPr id="1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V="1">
                          <a:off x="0" y="0"/>
                          <a:ext cx="6087110" cy="282575"/>
                        </a:xfrm>
                        <a:prstGeom prst="rect">
                          <a:avLst/>
                        </a:prstGeom>
                        <a:solidFill>
                          <a:schemeClr val="accent1"/>
                        </a:solidFill>
                        <a:ln>
                          <a:solidFill>
                            <a:schemeClr val="accent1">
                              <a:lumMod val="40000"/>
                              <a:lumOff val="60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525D6B9" w14:textId="2DFBCC1C" w:rsidR="00DA1B06" w:rsidRPr="00C43EE6" w:rsidRDefault="00DA1B06" w:rsidP="007C1373">
                            <w:pPr>
                              <w:pStyle w:val="Heading4"/>
                              <w:rPr>
                                <w:color w:val="9375AB" w:themeColor="accent6"/>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FCFAE" id="Rectangle 2" o:spid="_x0000_s1030" style="position:absolute;left:0;text-align:left;margin-left:146.4pt;margin-top:512.6pt;width:479.3pt;height:22.25pt;rotation:-90;flip:y;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" fillcolor="#fd9320 [3204]" strokecolor="#fed3a5 [1300]">
                <v:textbox inset=",0,,0">
                  <w:txbxContent>
                    <w:p w14:paraId="6525D6B9" w14:textId="2DFBCC1C" w:rsidR="00DA1B06" w:rsidRPr="00C43EE6" w:rsidRDefault="00DA1B06" w:rsidP="007C1373">
                      <w:pPr>
                        <w:pStyle w:val="Heading4"/>
                        <w:rPr>
                          <w:color w:val="9375AB" w:themeColor="accent6"/>
                        </w:rPr>
                      </w:pPr>
                    </w:p>
                  </w:txbxContent>
                </v:textbox>
                <w10:wrap type="tight" anchorx="page" anchory="page"/>
              </v:rect>
            </w:pict>
          </mc:Fallback>
        </mc:AlternateContent>
      </w:r>
      <w:r w:rsidR="006F2081">
        <w:rPr>
          <w:noProof/>
        </w:rPr>
        <mc:AlternateContent>
          <mc:Choice Requires="wps">
            <w:drawing>
              <wp:anchor distT="0" distB="0" distL="114300" distR="114300" simplePos="0" relativeHeight="251658363" behindDoc="1" locked="0" layoutInCell="1" allowOverlap="1" wp14:anchorId="553BCC49" wp14:editId="72EB3B3C">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162"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55250ED" w14:textId="27D6A49E" w:rsidR="00DA1B06" w:rsidRDefault="00DA1B06" w:rsidP="007C1373">
                            <w:pPr>
                              <w:pStyle w:val="CoverHeader"/>
                            </w:pPr>
                            <w:r>
                              <w:t xml:space="preserve"> Nipnikus            June 20</w:t>
                            </w:r>
                            <w:r w:rsidR="006064CC">
                              <w:t>2</w:t>
                            </w:r>
                            <w:r w:rsidR="007F2682">
                              <w:t>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BCC49" id="Text Box 207" o:spid="_x0000_s1036" type="#_x0000_t202" style="position:absolute;left:0;text-align:left;margin-left:59pt;margin-top:48.25pt;width:494pt;height:21pt;z-index:-2516581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" filled="f" stroked="f">
                <v:textbox inset=",0,,0">
                  <w:txbxContent>
                    <w:p w14:paraId="455250ED" w14:textId="27D6A49E" w:rsidR="00DA1B06" w:rsidRDefault="00DA1B06" w:rsidP="007C1373">
                      <w:pPr>
                        <w:pStyle w:val="CoverHeader"/>
                      </w:pPr>
                      <w:r>
                        <w:t xml:space="preserve"> Nipnikus            June 20</w:t>
                      </w:r>
                      <w:r w:rsidR="006064CC">
                        <w:t>2</w:t>
                      </w:r>
                      <w:r w:rsidR="007F2682">
                        <w:t>3</w:t>
                      </w:r>
                    </w:p>
                  </w:txbxContent>
                </v:textbox>
                <w10:wrap type="tight" anchorx="page" anchory="page"/>
              </v:shape>
            </w:pict>
          </mc:Fallback>
        </mc:AlternateContent>
      </w:r>
      <w:r w:rsidR="00696EB4">
        <w:br w:type="page"/>
      </w:r>
    </w:p>
    <w:p w14:paraId="2BD8F4A4" w14:textId="0AC2E007" w:rsidR="00EE4CEA" w:rsidRDefault="00EE4CEA" w:rsidP="00E30FFE">
      <w:pPr>
        <w:jc w:val="center"/>
      </w:pPr>
      <w:r>
        <w:rPr>
          <w:noProof/>
        </w:rPr>
        <w:lastRenderedPageBreak/>
        <mc:AlternateContent>
          <mc:Choice Requires="wps">
            <w:drawing>
              <wp:anchor distT="0" distB="0" distL="114300" distR="114300" simplePos="0" relativeHeight="251643392" behindDoc="0" locked="0" layoutInCell="1" allowOverlap="1" wp14:anchorId="0FD54DD0" wp14:editId="2D45EB34">
                <wp:simplePos x="0" y="0"/>
                <wp:positionH relativeFrom="column">
                  <wp:posOffset>53340</wp:posOffset>
                </wp:positionH>
                <wp:positionV relativeFrom="paragraph">
                  <wp:posOffset>-122554</wp:posOffset>
                </wp:positionV>
                <wp:extent cx="6934200" cy="3111500"/>
                <wp:effectExtent l="0" t="0" r="12700" b="12700"/>
                <wp:wrapNone/>
                <wp:docPr id="56" name="Text Box 56"/>
                <wp:cNvGraphicFramePr/>
                <a:graphic xmlns:a="http://schemas.openxmlformats.org/drawingml/2006/main">
                  <a:graphicData uri="http://schemas.microsoft.com/office/word/2010/wordprocessingShape">
                    <wps:wsp>
                      <wps:cNvSpPr txBox="1"/>
                      <wps:spPr>
                        <a:xfrm>
                          <a:off x="0" y="0"/>
                          <a:ext cx="6934200" cy="3111500"/>
                        </a:xfrm>
                        <a:prstGeom prst="rect">
                          <a:avLst/>
                        </a:prstGeom>
                        <a:solidFill>
                          <a:schemeClr val="lt1"/>
                        </a:solidFill>
                        <a:ln w="6350">
                          <a:solidFill>
                            <a:prstClr val="black"/>
                          </a:solidFill>
                        </a:ln>
                      </wps:spPr>
                      <wps:txbx>
                        <w:txbxContent>
                          <w:p w14:paraId="146FD94F" w14:textId="77777777" w:rsidR="00E30FFE" w:rsidRPr="00E30FFE" w:rsidRDefault="00E30FFE" w:rsidP="00E30FFE">
                            <w:pPr>
                              <w:pStyle w:val="Heading1"/>
                              <w:rPr>
                                <w:color w:val="002060"/>
                                <w:u w:val="single"/>
                              </w:rPr>
                            </w:pPr>
                            <w:r w:rsidRPr="00E30FFE">
                              <w:rPr>
                                <w:color w:val="002060"/>
                                <w:u w:val="single"/>
                              </w:rPr>
                              <w:t>Kelulk Mijipjewey – We Eat Good Food</w:t>
                            </w:r>
                          </w:p>
                          <w:p w14:paraId="21F063D3" w14:textId="77777777" w:rsidR="00E30FFE" w:rsidRPr="00F109F0" w:rsidRDefault="00E30FFE" w:rsidP="00E30FFE">
                            <w:pPr>
                              <w:pStyle w:val="Heading1"/>
                              <w:rPr>
                                <w:u w:val="single"/>
                              </w:rPr>
                            </w:pPr>
                          </w:p>
                          <w:p w14:paraId="1E324B01"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At Natoaganeg School we do our best to impart a message to the students that promotes healthy foods and healthy food choices.</w:t>
                            </w:r>
                          </w:p>
                          <w:p w14:paraId="0A74256E" w14:textId="5417A1FA"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 xml:space="preserve"> One way we do this is by providing the children with a healthy and nutritious breakfast, </w:t>
                            </w:r>
                            <w:r w:rsidR="00FF18E5" w:rsidRPr="00267DA6">
                              <w:rPr>
                                <w:rFonts w:asciiTheme="majorHAnsi" w:hAnsiTheme="majorHAnsi" w:cstheme="majorHAnsi"/>
                                <w:color w:val="0070C0"/>
                                <w:sz w:val="26"/>
                                <w:szCs w:val="26"/>
                              </w:rPr>
                              <w:t>mid-morning</w:t>
                            </w:r>
                            <w:r w:rsidRPr="00267DA6">
                              <w:rPr>
                                <w:rFonts w:asciiTheme="majorHAnsi" w:hAnsiTheme="majorHAnsi" w:cstheme="majorHAnsi"/>
                                <w:color w:val="0070C0"/>
                                <w:sz w:val="26"/>
                                <w:szCs w:val="26"/>
                              </w:rPr>
                              <w:t xml:space="preserve"> snack and lunch each day.</w:t>
                            </w:r>
                          </w:p>
                          <w:p w14:paraId="24CCAC0D" w14:textId="11D58A54"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 xml:space="preserve">If children bring a snack or lunch from </w:t>
                            </w:r>
                            <w:r w:rsidR="00FF18E5" w:rsidRPr="00267DA6">
                              <w:rPr>
                                <w:rFonts w:asciiTheme="majorHAnsi" w:hAnsiTheme="majorHAnsi" w:cstheme="majorHAnsi"/>
                                <w:color w:val="0070C0"/>
                                <w:sz w:val="26"/>
                                <w:szCs w:val="26"/>
                              </w:rPr>
                              <w:t>home,</w:t>
                            </w:r>
                            <w:r w:rsidRPr="00267DA6">
                              <w:rPr>
                                <w:rFonts w:asciiTheme="majorHAnsi" w:hAnsiTheme="majorHAnsi" w:cstheme="majorHAnsi"/>
                                <w:color w:val="0070C0"/>
                                <w:sz w:val="26"/>
                                <w:szCs w:val="26"/>
                              </w:rPr>
                              <w:t xml:space="preserve"> they should come prepared with a healthy choice that is low in sugar and sodium. </w:t>
                            </w:r>
                          </w:p>
                          <w:p w14:paraId="5AF14650"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Some examples of an appropriate snack are:</w:t>
                            </w:r>
                          </w:p>
                          <w:p w14:paraId="752351DC"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applesauce, fruits, veggies, cereal bar, granola, yogurt, cheese, crackers.</w:t>
                            </w:r>
                          </w:p>
                          <w:p w14:paraId="67086D37"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p>
                          <w:p w14:paraId="4952C068"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u w:val="single" w:color="FFFFFF"/>
                              </w:rPr>
                            </w:pPr>
                            <w:r w:rsidRPr="00267DA6">
                              <w:rPr>
                                <w:rFonts w:asciiTheme="majorHAnsi" w:hAnsiTheme="majorHAnsi" w:cstheme="majorHAnsi"/>
                                <w:color w:val="0070C0"/>
                                <w:sz w:val="26"/>
                                <w:szCs w:val="26"/>
                                <w:u w:val="single" w:color="FFFFFF"/>
                              </w:rPr>
                              <w:t xml:space="preserve">Sugary snacks like chocolate, juice, chips and cakes </w:t>
                            </w:r>
                            <w:r w:rsidRPr="00267DA6">
                              <w:rPr>
                                <w:rFonts w:asciiTheme="majorHAnsi" w:hAnsiTheme="majorHAnsi" w:cstheme="majorHAnsi"/>
                                <w:color w:val="0070C0"/>
                                <w:sz w:val="26"/>
                                <w:szCs w:val="26"/>
                                <w:u w:val="single"/>
                              </w:rPr>
                              <w:t>should not</w:t>
                            </w:r>
                            <w:r w:rsidRPr="00267DA6">
                              <w:rPr>
                                <w:rFonts w:asciiTheme="majorHAnsi" w:hAnsiTheme="majorHAnsi" w:cstheme="majorHAnsi"/>
                                <w:color w:val="0070C0"/>
                                <w:sz w:val="26"/>
                                <w:szCs w:val="26"/>
                                <w:u w:val="single" w:color="FFFFFF"/>
                              </w:rPr>
                              <w:t xml:space="preserve"> be brought to school.</w:t>
                            </w:r>
                          </w:p>
                          <w:p w14:paraId="5AEEAC56" w14:textId="77777777" w:rsidR="00E30FFE" w:rsidRDefault="00E30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54DD0" id="Text Box 56" o:spid="_x0000_s1032" type="#_x0000_t202" style="position:absolute;left:0;text-align:left;margin-left:4.2pt;margin-top:-9.65pt;width:546pt;height:2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" fillcolor="white [3201]" strokeweight=".5pt">
                <v:textbox>
                  <w:txbxContent>
                    <w:p w14:paraId="146FD94F" w14:textId="77777777" w:rsidR="00E30FFE" w:rsidRPr="00E30FFE" w:rsidRDefault="00E30FFE" w:rsidP="00E30FFE">
                      <w:pPr>
                        <w:pStyle w:val="Heading1"/>
                        <w:rPr>
                          <w:color w:val="002060"/>
                          <w:u w:val="single"/>
                        </w:rPr>
                      </w:pPr>
                      <w:r w:rsidRPr="00E30FFE">
                        <w:rPr>
                          <w:color w:val="002060"/>
                          <w:u w:val="single"/>
                        </w:rPr>
                        <w:t>Kelulk Mijipjewey – We Eat Good Food</w:t>
                      </w:r>
                    </w:p>
                    <w:p w14:paraId="21F063D3" w14:textId="77777777" w:rsidR="00E30FFE" w:rsidRPr="00F109F0" w:rsidRDefault="00E30FFE" w:rsidP="00E30FFE">
                      <w:pPr>
                        <w:pStyle w:val="Heading1"/>
                        <w:rPr>
                          <w:u w:val="single"/>
                        </w:rPr>
                      </w:pPr>
                    </w:p>
                    <w:p w14:paraId="1E324B01"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At Natoaganeg School we do our best to impart a message to the students that promotes healthy foods and healthy food choices.</w:t>
                      </w:r>
                    </w:p>
                    <w:p w14:paraId="0A74256E" w14:textId="5417A1FA"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 xml:space="preserve"> One way we do this is by providing the children with a healthy and nutritious breakfast, </w:t>
                      </w:r>
                      <w:r w:rsidR="00FF18E5" w:rsidRPr="00267DA6">
                        <w:rPr>
                          <w:rFonts w:asciiTheme="majorHAnsi" w:hAnsiTheme="majorHAnsi" w:cstheme="majorHAnsi"/>
                          <w:color w:val="0070C0"/>
                          <w:sz w:val="26"/>
                          <w:szCs w:val="26"/>
                        </w:rPr>
                        <w:t>mid-morning</w:t>
                      </w:r>
                      <w:r w:rsidRPr="00267DA6">
                        <w:rPr>
                          <w:rFonts w:asciiTheme="majorHAnsi" w:hAnsiTheme="majorHAnsi" w:cstheme="majorHAnsi"/>
                          <w:color w:val="0070C0"/>
                          <w:sz w:val="26"/>
                          <w:szCs w:val="26"/>
                        </w:rPr>
                        <w:t xml:space="preserve"> snack and lunch each day.</w:t>
                      </w:r>
                    </w:p>
                    <w:p w14:paraId="24CCAC0D" w14:textId="11D58A54"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 xml:space="preserve">If children bring a snack or lunch from </w:t>
                      </w:r>
                      <w:r w:rsidR="00FF18E5" w:rsidRPr="00267DA6">
                        <w:rPr>
                          <w:rFonts w:asciiTheme="majorHAnsi" w:hAnsiTheme="majorHAnsi" w:cstheme="majorHAnsi"/>
                          <w:color w:val="0070C0"/>
                          <w:sz w:val="26"/>
                          <w:szCs w:val="26"/>
                        </w:rPr>
                        <w:t>home,</w:t>
                      </w:r>
                      <w:r w:rsidRPr="00267DA6">
                        <w:rPr>
                          <w:rFonts w:asciiTheme="majorHAnsi" w:hAnsiTheme="majorHAnsi" w:cstheme="majorHAnsi"/>
                          <w:color w:val="0070C0"/>
                          <w:sz w:val="26"/>
                          <w:szCs w:val="26"/>
                        </w:rPr>
                        <w:t xml:space="preserve"> they should come prepared with a healthy choice that is low in sugar and sodium. </w:t>
                      </w:r>
                    </w:p>
                    <w:p w14:paraId="5AF14650"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Some examples of an appropriate snack are:</w:t>
                      </w:r>
                    </w:p>
                    <w:p w14:paraId="752351DC"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r w:rsidRPr="00267DA6">
                        <w:rPr>
                          <w:rFonts w:asciiTheme="majorHAnsi" w:hAnsiTheme="majorHAnsi" w:cstheme="majorHAnsi"/>
                          <w:color w:val="0070C0"/>
                          <w:sz w:val="26"/>
                          <w:szCs w:val="26"/>
                        </w:rPr>
                        <w:t>applesauce, fruits, veggies, cereal bar, granola, yogurt, cheese, crackers.</w:t>
                      </w:r>
                    </w:p>
                    <w:p w14:paraId="67086D37"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rPr>
                      </w:pPr>
                    </w:p>
                    <w:p w14:paraId="4952C068" w14:textId="77777777" w:rsidR="00E30FFE" w:rsidRPr="00267DA6" w:rsidRDefault="00E30FFE" w:rsidP="00E30FFE">
                      <w:pPr>
                        <w:widowControl w:val="0"/>
                        <w:autoSpaceDE w:val="0"/>
                        <w:autoSpaceDN w:val="0"/>
                        <w:adjustRightInd w:val="0"/>
                        <w:spacing w:line="276" w:lineRule="auto"/>
                        <w:jc w:val="center"/>
                        <w:rPr>
                          <w:rFonts w:asciiTheme="majorHAnsi" w:hAnsiTheme="majorHAnsi" w:cstheme="majorHAnsi"/>
                          <w:color w:val="0070C0"/>
                          <w:sz w:val="26"/>
                          <w:szCs w:val="26"/>
                          <w:u w:val="single" w:color="FFFFFF"/>
                        </w:rPr>
                      </w:pPr>
                      <w:r w:rsidRPr="00267DA6">
                        <w:rPr>
                          <w:rFonts w:asciiTheme="majorHAnsi" w:hAnsiTheme="majorHAnsi" w:cstheme="majorHAnsi"/>
                          <w:color w:val="0070C0"/>
                          <w:sz w:val="26"/>
                          <w:szCs w:val="26"/>
                          <w:u w:val="single" w:color="FFFFFF"/>
                        </w:rPr>
                        <w:t xml:space="preserve">Sugary snacks like chocolate, juice, chips and cakes </w:t>
                      </w:r>
                      <w:r w:rsidRPr="00267DA6">
                        <w:rPr>
                          <w:rFonts w:asciiTheme="majorHAnsi" w:hAnsiTheme="majorHAnsi" w:cstheme="majorHAnsi"/>
                          <w:color w:val="0070C0"/>
                          <w:sz w:val="26"/>
                          <w:szCs w:val="26"/>
                          <w:u w:val="single"/>
                        </w:rPr>
                        <w:t>should not</w:t>
                      </w:r>
                      <w:r w:rsidRPr="00267DA6">
                        <w:rPr>
                          <w:rFonts w:asciiTheme="majorHAnsi" w:hAnsiTheme="majorHAnsi" w:cstheme="majorHAnsi"/>
                          <w:color w:val="0070C0"/>
                          <w:sz w:val="26"/>
                          <w:szCs w:val="26"/>
                          <w:u w:val="single" w:color="FFFFFF"/>
                        </w:rPr>
                        <w:t xml:space="preserve"> be brought to school.</w:t>
                      </w:r>
                    </w:p>
                    <w:p w14:paraId="5AEEAC56" w14:textId="77777777" w:rsidR="00E30FFE" w:rsidRDefault="00E30FFE"/>
                  </w:txbxContent>
                </v:textbox>
              </v:shape>
            </w:pict>
          </mc:Fallback>
        </mc:AlternateContent>
      </w:r>
    </w:p>
    <w:p w14:paraId="2A8A511D" w14:textId="6573EE73" w:rsidR="00EE4CEA" w:rsidRDefault="00EE4CEA" w:rsidP="00E30FFE">
      <w:pPr>
        <w:jc w:val="center"/>
      </w:pPr>
    </w:p>
    <w:p w14:paraId="70ABB7AD" w14:textId="644E186A" w:rsidR="00AC5F56" w:rsidRPr="00947475" w:rsidRDefault="00483C12" w:rsidP="00AC5F56">
      <w:pPr>
        <w:spacing w:line="360" w:lineRule="auto"/>
        <w:rPr>
          <w:color w:val="595959" w:themeColor="text1" w:themeTint="A6"/>
          <w:sz w:val="26"/>
          <w:szCs w:val="26"/>
          <w:lang w:val="en-CA"/>
        </w:rPr>
      </w:pPr>
      <w:r>
        <w:rPr>
          <w:noProof/>
        </w:rPr>
        <mc:AlternateContent>
          <mc:Choice Requires="wps">
            <w:drawing>
              <wp:anchor distT="0" distB="0" distL="114300" distR="114300" simplePos="0" relativeHeight="251724944" behindDoc="0" locked="0" layoutInCell="1" allowOverlap="1" wp14:anchorId="12AA2D94" wp14:editId="142DC101">
                <wp:simplePos x="0" y="0"/>
                <wp:positionH relativeFrom="column">
                  <wp:posOffset>2540</wp:posOffset>
                </wp:positionH>
                <wp:positionV relativeFrom="paragraph">
                  <wp:posOffset>7196455</wp:posOffset>
                </wp:positionV>
                <wp:extent cx="7040880" cy="1605280"/>
                <wp:effectExtent l="0" t="0" r="7620" b="7620"/>
                <wp:wrapNone/>
                <wp:docPr id="469455605" name="Text Box 2"/>
                <wp:cNvGraphicFramePr/>
                <a:graphic xmlns:a="http://schemas.openxmlformats.org/drawingml/2006/main">
                  <a:graphicData uri="http://schemas.microsoft.com/office/word/2010/wordprocessingShape">
                    <wps:wsp>
                      <wps:cNvSpPr txBox="1"/>
                      <wps:spPr>
                        <a:xfrm>
                          <a:off x="0" y="0"/>
                          <a:ext cx="7040880" cy="1605280"/>
                        </a:xfrm>
                        <a:prstGeom prst="rect">
                          <a:avLst/>
                        </a:prstGeom>
                        <a:noFill/>
                        <a:ln w="6350">
                          <a:solidFill>
                            <a:schemeClr val="bg2"/>
                          </a:solidFill>
                        </a:ln>
                      </wps:spPr>
                      <wps:txbx>
                        <w:txbxContent>
                          <w:p w14:paraId="34D501D4" w14:textId="4DAE5586" w:rsidR="006701C8" w:rsidRPr="00294382" w:rsidRDefault="006701C8" w:rsidP="006701C8">
                            <w:pPr>
                              <w:rPr>
                                <w:color w:val="507636" w:themeColor="text2"/>
                                <w:sz w:val="28"/>
                                <w:szCs w:val="28"/>
                              </w:rPr>
                            </w:pPr>
                            <w:r w:rsidRPr="00294382">
                              <w:rPr>
                                <w:color w:val="507636" w:themeColor="text2"/>
                                <w:sz w:val="28"/>
                                <w:szCs w:val="28"/>
                              </w:rPr>
                              <w:t>Our students have been busy planting seeds in the classrooms. We will be preparing our school garden in the coming weeks. We have planted tomatoes, snap peas, corn, squash, cucumber, lavender and pumpkins. Our garden dome is finally ready to use and we are excited to be able to extend our growing season, thank you to our Food Partners at CFTC for gifting the dome to our school</w:t>
                            </w:r>
                            <w:r w:rsidR="00483C12" w:rsidRPr="00294382">
                              <w:rPr>
                                <w:color w:val="507636" w:themeColor="text2"/>
                                <w:sz w:val="28"/>
                                <w:szCs w:val="28"/>
                              </w:rPr>
                              <w:t xml:space="preserve">. A great deal of work has gone into getting the garden dome ready and </w:t>
                            </w:r>
                            <w:r w:rsidR="00294382">
                              <w:rPr>
                                <w:color w:val="507636" w:themeColor="text2"/>
                                <w:sz w:val="28"/>
                                <w:szCs w:val="28"/>
                              </w:rPr>
                              <w:t xml:space="preserve">we </w:t>
                            </w:r>
                            <w:r w:rsidR="00483C12" w:rsidRPr="00294382">
                              <w:rPr>
                                <w:color w:val="507636" w:themeColor="text2"/>
                                <w:sz w:val="28"/>
                                <w:szCs w:val="28"/>
                              </w:rPr>
                              <w:t>would like to remind everyone that it is not a part of the playground and visitors should not be going inside the dome.</w:t>
                            </w:r>
                            <w:r w:rsidR="00F96676" w:rsidRPr="00294382">
                              <w:rPr>
                                <w:color w:val="507636" w:themeColor="text2"/>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A2D94" id="Text Box 2" o:spid="_x0000_s1033" type="#_x0000_t202" style="position:absolute;left:0;text-align:left;margin-left:.2pt;margin-top:566.65pt;width:554.4pt;height:126.4pt;z-index:25172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" filled="f" strokecolor="#8ec73b [3214]" strokeweight=".5pt">
                <v:textbox>
                  <w:txbxContent>
                    <w:p w14:paraId="34D501D4" w14:textId="4DAE5586" w:rsidR="006701C8" w:rsidRPr="00294382" w:rsidRDefault="006701C8" w:rsidP="006701C8">
                      <w:pPr>
                        <w:rPr>
                          <w:color w:val="507636" w:themeColor="text2"/>
                          <w:sz w:val="28"/>
                          <w:szCs w:val="28"/>
                        </w:rPr>
                      </w:pPr>
                      <w:r w:rsidRPr="00294382">
                        <w:rPr>
                          <w:color w:val="507636" w:themeColor="text2"/>
                          <w:sz w:val="28"/>
                          <w:szCs w:val="28"/>
                        </w:rPr>
                        <w:t>Our students have been busy planting seeds in the classrooms. We will be preparing our school garden in the coming weeks. We have planted tomatoes, snap peas, corn, squash, cucumber, lavender and pumpkins. Our garden dome is finally ready to use and we are excited to be able to extend our growing season, thank you to our Food Partners at CFTC for gifting the dome to our school</w:t>
                      </w:r>
                      <w:r w:rsidR="00483C12" w:rsidRPr="00294382">
                        <w:rPr>
                          <w:color w:val="507636" w:themeColor="text2"/>
                          <w:sz w:val="28"/>
                          <w:szCs w:val="28"/>
                        </w:rPr>
                        <w:t xml:space="preserve">. A great deal of work has gone into getting the garden dome ready and </w:t>
                      </w:r>
                      <w:r w:rsidR="00294382">
                        <w:rPr>
                          <w:color w:val="507636" w:themeColor="text2"/>
                          <w:sz w:val="28"/>
                          <w:szCs w:val="28"/>
                        </w:rPr>
                        <w:t xml:space="preserve">we </w:t>
                      </w:r>
                      <w:r w:rsidR="00483C12" w:rsidRPr="00294382">
                        <w:rPr>
                          <w:color w:val="507636" w:themeColor="text2"/>
                          <w:sz w:val="28"/>
                          <w:szCs w:val="28"/>
                        </w:rPr>
                        <w:t>would like to remind everyone that it is not a part of the playground and visitors should not be going inside the dome.</w:t>
                      </w:r>
                      <w:r w:rsidR="00F96676" w:rsidRPr="00294382">
                        <w:rPr>
                          <w:color w:val="507636" w:themeColor="text2"/>
                          <w:sz w:val="28"/>
                          <w:szCs w:val="28"/>
                        </w:rPr>
                        <w:t xml:space="preserve"> </w:t>
                      </w:r>
                    </w:p>
                  </w:txbxContent>
                </v:textbox>
              </v:shape>
            </w:pict>
          </mc:Fallback>
        </mc:AlternateContent>
      </w:r>
      <w:r w:rsidR="006701C8">
        <w:rPr>
          <w:noProof/>
        </w:rPr>
        <w:drawing>
          <wp:anchor distT="0" distB="0" distL="114300" distR="114300" simplePos="0" relativeHeight="251718800" behindDoc="0" locked="0" layoutInCell="1" allowOverlap="1" wp14:anchorId="51D0AF1B" wp14:editId="752D7AC4">
            <wp:simplePos x="0" y="0"/>
            <wp:positionH relativeFrom="page">
              <wp:posOffset>304800</wp:posOffset>
            </wp:positionH>
            <wp:positionV relativeFrom="page">
              <wp:posOffset>3416300</wp:posOffset>
            </wp:positionV>
            <wp:extent cx="7099300" cy="5181600"/>
            <wp:effectExtent l="0" t="0" r="0" b="0"/>
            <wp:wrapThrough wrapText="bothSides">
              <wp:wrapPolygon edited="0">
                <wp:start x="8501" y="2488"/>
                <wp:lineTo x="7689" y="2594"/>
                <wp:lineTo x="7612" y="2647"/>
                <wp:lineTo x="7612" y="3547"/>
                <wp:lineTo x="2898" y="4765"/>
                <wp:lineTo x="2203" y="4818"/>
                <wp:lineTo x="2241" y="5771"/>
                <wp:lineTo x="2318" y="5982"/>
                <wp:lineTo x="2550" y="5982"/>
                <wp:lineTo x="2280" y="6512"/>
                <wp:lineTo x="2280" y="6829"/>
                <wp:lineTo x="2705" y="6829"/>
                <wp:lineTo x="2280" y="7306"/>
                <wp:lineTo x="2318" y="7676"/>
                <wp:lineTo x="2975" y="7676"/>
                <wp:lineTo x="2241" y="8100"/>
                <wp:lineTo x="2357" y="8524"/>
                <wp:lineTo x="10781" y="8524"/>
                <wp:lineTo x="2280" y="8841"/>
                <wp:lineTo x="2280" y="9318"/>
                <wp:lineTo x="10781" y="9371"/>
                <wp:lineTo x="10781" y="11065"/>
                <wp:lineTo x="2280" y="11276"/>
                <wp:lineTo x="2280" y="11700"/>
                <wp:lineTo x="15456" y="11912"/>
                <wp:lineTo x="2782" y="12071"/>
                <wp:lineTo x="2782" y="12547"/>
                <wp:lineTo x="15456" y="12759"/>
                <wp:lineTo x="2782" y="12918"/>
                <wp:lineTo x="2782" y="13288"/>
                <wp:lineTo x="15456" y="13606"/>
                <wp:lineTo x="2782" y="13765"/>
                <wp:lineTo x="2782" y="14188"/>
                <wp:lineTo x="15456" y="14453"/>
                <wp:lineTo x="2782" y="14559"/>
                <wp:lineTo x="2782" y="15035"/>
                <wp:lineTo x="15456" y="15300"/>
                <wp:lineTo x="2782" y="15353"/>
                <wp:lineTo x="2782" y="15882"/>
                <wp:lineTo x="15456" y="16147"/>
                <wp:lineTo x="2782" y="16200"/>
                <wp:lineTo x="2782" y="16676"/>
                <wp:lineTo x="15456" y="16994"/>
                <wp:lineTo x="2782" y="17047"/>
                <wp:lineTo x="2782" y="17524"/>
                <wp:lineTo x="15456" y="17841"/>
                <wp:lineTo x="3246" y="17841"/>
                <wp:lineTo x="3246" y="18318"/>
                <wp:lineTo x="15456" y="18688"/>
                <wp:lineTo x="19552" y="18688"/>
                <wp:lineTo x="19629" y="11753"/>
                <wp:lineTo x="10742" y="11065"/>
                <wp:lineTo x="10781" y="8524"/>
                <wp:lineTo x="8887" y="8100"/>
                <wp:lineTo x="7728" y="7941"/>
                <wp:lineTo x="3169" y="7676"/>
                <wp:lineTo x="4019" y="7624"/>
                <wp:lineTo x="4019" y="7306"/>
                <wp:lineTo x="3207" y="6829"/>
                <wp:lineTo x="4057" y="5982"/>
                <wp:lineTo x="8462" y="5188"/>
                <wp:lineTo x="8462" y="5135"/>
                <wp:lineTo x="10742" y="4288"/>
                <wp:lineTo x="14026" y="3494"/>
                <wp:lineTo x="14104" y="2912"/>
                <wp:lineTo x="13563" y="2647"/>
                <wp:lineTo x="12249" y="2488"/>
                <wp:lineTo x="8501" y="2488"/>
              </wp:wrapPolygon>
            </wp:wrapThrough>
            <wp:docPr id="50" name="Picture 50" descr="Macintosh HD:Users:Reception:Desktop:mini omelette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eception:Desktop:mini omelette copy.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99300" cy="518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01C8">
        <w:rPr>
          <w:noProof/>
        </w:rPr>
        <w:t xml:space="preserve"> </w:t>
      </w:r>
      <w:r w:rsidR="00696EB4">
        <w:br w:type="page"/>
      </w:r>
    </w:p>
    <w:p w14:paraId="28D6DB9E" w14:textId="791DBB63" w:rsidR="00EE4CEA" w:rsidRDefault="00AC5F56" w:rsidP="00E30FFE">
      <w:pPr>
        <w:jc w:val="center"/>
      </w:pPr>
      <w:r>
        <w:rPr>
          <w:noProof/>
        </w:rPr>
        <w:lastRenderedPageBreak/>
        <mc:AlternateContent>
          <mc:Choice Requires="wps">
            <w:drawing>
              <wp:anchor distT="0" distB="0" distL="114300" distR="114300" simplePos="0" relativeHeight="251739280" behindDoc="0" locked="0" layoutInCell="1" allowOverlap="1" wp14:anchorId="282F9432" wp14:editId="6C750FE4">
                <wp:simplePos x="0" y="0"/>
                <wp:positionH relativeFrom="column">
                  <wp:posOffset>66040</wp:posOffset>
                </wp:positionH>
                <wp:positionV relativeFrom="paragraph">
                  <wp:posOffset>207645</wp:posOffset>
                </wp:positionV>
                <wp:extent cx="6939280" cy="4635500"/>
                <wp:effectExtent l="0" t="0" r="7620" b="12700"/>
                <wp:wrapNone/>
                <wp:docPr id="705871721" name="Text Box 1"/>
                <wp:cNvGraphicFramePr/>
                <a:graphic xmlns:a="http://schemas.openxmlformats.org/drawingml/2006/main">
                  <a:graphicData uri="http://schemas.microsoft.com/office/word/2010/wordprocessingShape">
                    <wps:wsp>
                      <wps:cNvSpPr txBox="1"/>
                      <wps:spPr>
                        <a:xfrm>
                          <a:off x="0" y="0"/>
                          <a:ext cx="6939280" cy="4635500"/>
                        </a:xfrm>
                        <a:prstGeom prst="rect">
                          <a:avLst/>
                        </a:prstGeom>
                        <a:noFill/>
                        <a:ln w="6350">
                          <a:solidFill>
                            <a:prstClr val="black"/>
                          </a:solidFill>
                        </a:ln>
                      </wps:spPr>
                      <wps:txbx>
                        <w:txbxContent>
                          <w:p w14:paraId="48183094" w14:textId="360D146F" w:rsidR="00AC5F56" w:rsidRDefault="00AF3B0F" w:rsidP="00171605">
                            <w:pPr>
                              <w:spacing w:line="360" w:lineRule="auto"/>
                              <w:jc w:val="center"/>
                              <w:rPr>
                                <w:b/>
                                <w:bCs/>
                                <w:color w:val="595959" w:themeColor="text1" w:themeTint="A6"/>
                                <w:sz w:val="28"/>
                                <w:szCs w:val="28"/>
                                <w:vertAlign w:val="superscript"/>
                                <w:lang w:val="en-CA"/>
                              </w:rPr>
                            </w:pPr>
                            <w:r w:rsidRPr="00171605">
                              <w:rPr>
                                <w:b/>
                                <w:bCs/>
                                <w:color w:val="595959" w:themeColor="text1" w:themeTint="A6"/>
                                <w:sz w:val="28"/>
                                <w:szCs w:val="28"/>
                                <w:lang w:val="en-CA"/>
                              </w:rPr>
                              <w:t>Theme days: June 12</w:t>
                            </w:r>
                            <w:r w:rsidRPr="00171605">
                              <w:rPr>
                                <w:b/>
                                <w:bCs/>
                                <w:color w:val="595959" w:themeColor="text1" w:themeTint="A6"/>
                                <w:sz w:val="28"/>
                                <w:szCs w:val="28"/>
                                <w:vertAlign w:val="superscript"/>
                                <w:lang w:val="en-CA"/>
                              </w:rPr>
                              <w:t>th</w:t>
                            </w:r>
                            <w:r w:rsidRPr="00171605">
                              <w:rPr>
                                <w:b/>
                                <w:bCs/>
                                <w:color w:val="595959" w:themeColor="text1" w:themeTint="A6"/>
                                <w:sz w:val="28"/>
                                <w:szCs w:val="28"/>
                                <w:lang w:val="en-CA"/>
                              </w:rPr>
                              <w:t xml:space="preserve"> – 20</w:t>
                            </w:r>
                            <w:r w:rsidRPr="00171605">
                              <w:rPr>
                                <w:b/>
                                <w:bCs/>
                                <w:color w:val="595959" w:themeColor="text1" w:themeTint="A6"/>
                                <w:sz w:val="28"/>
                                <w:szCs w:val="28"/>
                                <w:vertAlign w:val="superscript"/>
                                <w:lang w:val="en-CA"/>
                              </w:rPr>
                              <w:t>th</w:t>
                            </w:r>
                          </w:p>
                          <w:p w14:paraId="45C821AB" w14:textId="77777777" w:rsidR="00171605" w:rsidRPr="00171605" w:rsidRDefault="00171605" w:rsidP="00171605">
                            <w:pPr>
                              <w:spacing w:line="360" w:lineRule="auto"/>
                              <w:jc w:val="center"/>
                              <w:rPr>
                                <w:b/>
                                <w:bCs/>
                                <w:color w:val="595959" w:themeColor="text1" w:themeTint="A6"/>
                                <w:sz w:val="28"/>
                                <w:szCs w:val="28"/>
                                <w:lang w:val="en-CA"/>
                              </w:rPr>
                            </w:pPr>
                          </w:p>
                          <w:p w14:paraId="550C8D0A" w14:textId="44205DDC" w:rsidR="00AF3B0F" w:rsidRDefault="00AF3B0F" w:rsidP="003D146B">
                            <w:pPr>
                              <w:spacing w:line="480" w:lineRule="auto"/>
                              <w:jc w:val="both"/>
                              <w:rPr>
                                <w:lang w:val="en-CA"/>
                              </w:rPr>
                            </w:pPr>
                            <w:r w:rsidRPr="00C90ED6">
                              <w:rPr>
                                <w:u w:val="single"/>
                                <w:lang w:val="en-CA"/>
                              </w:rPr>
                              <w:t>June 12</w:t>
                            </w:r>
                            <w:r w:rsidR="00C90ED6" w:rsidRPr="00C90ED6">
                              <w:rPr>
                                <w:u w:val="single"/>
                                <w:vertAlign w:val="superscript"/>
                                <w:lang w:val="en-CA"/>
                              </w:rPr>
                              <w:t>th</w:t>
                            </w:r>
                            <w:r w:rsidR="00C90ED6">
                              <w:rPr>
                                <w:u w:val="single"/>
                                <w:lang w:val="en-CA"/>
                              </w:rPr>
                              <w:t xml:space="preserve"> </w:t>
                            </w:r>
                            <w:r w:rsidR="00C90ED6">
                              <w:rPr>
                                <w:lang w:val="en-CA"/>
                              </w:rPr>
                              <w:t>Mi’kmaq</w:t>
                            </w:r>
                            <w:r>
                              <w:rPr>
                                <w:lang w:val="en-CA"/>
                              </w:rPr>
                              <w:t xml:space="preserve"> Monday</w:t>
                            </w:r>
                            <w:r w:rsidR="00C90ED6">
                              <w:rPr>
                                <w:lang w:val="en-CA"/>
                              </w:rPr>
                              <w:t>!</w:t>
                            </w:r>
                          </w:p>
                          <w:p w14:paraId="2D28BEFF" w14:textId="6292E416" w:rsidR="00AF3B0F" w:rsidRDefault="00AF3B0F" w:rsidP="003D146B">
                            <w:pPr>
                              <w:spacing w:line="480" w:lineRule="auto"/>
                              <w:jc w:val="both"/>
                              <w:rPr>
                                <w:lang w:val="en-CA"/>
                              </w:rPr>
                            </w:pPr>
                            <w:r w:rsidRPr="00C90ED6">
                              <w:rPr>
                                <w:u w:val="single"/>
                                <w:lang w:val="en-CA"/>
                              </w:rPr>
                              <w:t>June 13</w:t>
                            </w:r>
                            <w:r w:rsidR="00C90ED6" w:rsidRPr="00C90ED6">
                              <w:rPr>
                                <w:u w:val="single"/>
                                <w:vertAlign w:val="superscript"/>
                                <w:lang w:val="en-CA"/>
                              </w:rPr>
                              <w:t>th</w:t>
                            </w:r>
                            <w:r>
                              <w:rPr>
                                <w:lang w:val="en-CA"/>
                              </w:rPr>
                              <w:t xml:space="preserve"> Wear neon, rainbow or tie dye.</w:t>
                            </w:r>
                            <w:r w:rsidR="00171605">
                              <w:rPr>
                                <w:lang w:val="en-CA"/>
                              </w:rPr>
                              <w:t xml:space="preserve"> </w:t>
                            </w:r>
                            <w:r w:rsidR="00C90ED6">
                              <w:rPr>
                                <w:lang w:val="en-CA"/>
                              </w:rPr>
                              <w:t>(</w:t>
                            </w:r>
                            <w:r w:rsidR="00171605">
                              <w:rPr>
                                <w:lang w:val="en-CA"/>
                              </w:rPr>
                              <w:t xml:space="preserve">Pride Walk </w:t>
                            </w:r>
                            <w:r w:rsidR="00C90ED6">
                              <w:rPr>
                                <w:lang w:val="en-CA"/>
                              </w:rPr>
                              <w:t>am Bike Safety Rodeo pm)</w:t>
                            </w:r>
                          </w:p>
                          <w:p w14:paraId="5C267F1C" w14:textId="0CBE8E3A" w:rsidR="00AF3B0F" w:rsidRDefault="00AF3B0F" w:rsidP="003D146B">
                            <w:pPr>
                              <w:spacing w:line="480" w:lineRule="auto"/>
                              <w:jc w:val="both"/>
                              <w:rPr>
                                <w:lang w:val="en-CA"/>
                              </w:rPr>
                            </w:pPr>
                            <w:r w:rsidRPr="00C90ED6">
                              <w:rPr>
                                <w:u w:val="single"/>
                                <w:lang w:val="en-CA"/>
                              </w:rPr>
                              <w:t>June 14</w:t>
                            </w:r>
                            <w:r w:rsidRPr="00C90ED6">
                              <w:rPr>
                                <w:u w:val="single"/>
                                <w:vertAlign w:val="superscript"/>
                                <w:lang w:val="en-CA"/>
                              </w:rPr>
                              <w:t>th</w:t>
                            </w:r>
                            <w:r>
                              <w:rPr>
                                <w:lang w:val="en-CA"/>
                              </w:rPr>
                              <w:t xml:space="preserve"> Wacky wardrobe (wackier the better)</w:t>
                            </w:r>
                            <w:r w:rsidR="00C90ED6">
                              <w:rPr>
                                <w:lang w:val="en-CA"/>
                              </w:rPr>
                              <w:t xml:space="preserve"> (Track &amp; Field Day)</w:t>
                            </w:r>
                          </w:p>
                          <w:p w14:paraId="47F01A07" w14:textId="0F184FB8" w:rsidR="00AF3B0F" w:rsidRDefault="00AF3B0F" w:rsidP="003D146B">
                            <w:pPr>
                              <w:spacing w:line="480" w:lineRule="auto"/>
                              <w:jc w:val="both"/>
                              <w:rPr>
                                <w:lang w:val="en-CA"/>
                              </w:rPr>
                            </w:pPr>
                            <w:r w:rsidRPr="00C90ED6">
                              <w:rPr>
                                <w:u w:val="single"/>
                                <w:lang w:val="en-CA"/>
                              </w:rPr>
                              <w:t>June 15</w:t>
                            </w:r>
                            <w:r w:rsidRPr="00C90ED6">
                              <w:rPr>
                                <w:u w:val="single"/>
                                <w:vertAlign w:val="superscript"/>
                                <w:lang w:val="en-CA"/>
                              </w:rPr>
                              <w:t>th</w:t>
                            </w:r>
                            <w:r>
                              <w:rPr>
                                <w:lang w:val="en-CA"/>
                              </w:rPr>
                              <w:t xml:space="preserve"> Walk on the Wild side. (</w:t>
                            </w:r>
                            <w:r w:rsidR="00171605">
                              <w:rPr>
                                <w:lang w:val="en-CA"/>
                              </w:rPr>
                              <w:t>Dress</w:t>
                            </w:r>
                            <w:r>
                              <w:rPr>
                                <w:lang w:val="en-CA"/>
                              </w:rPr>
                              <w:t xml:space="preserve"> like your favorite animal or wear animal print)</w:t>
                            </w:r>
                            <w:r w:rsidR="00C90ED6">
                              <w:rPr>
                                <w:lang w:val="en-CA"/>
                              </w:rPr>
                              <w:t xml:space="preserve"> (Grade 8 Grad pm)</w:t>
                            </w:r>
                          </w:p>
                          <w:p w14:paraId="21F85AE8" w14:textId="5EFCF10C" w:rsidR="00AF3B0F" w:rsidRDefault="00AF3B0F" w:rsidP="003D146B">
                            <w:pPr>
                              <w:spacing w:line="480" w:lineRule="auto"/>
                              <w:jc w:val="both"/>
                              <w:rPr>
                                <w:lang w:val="en-CA"/>
                              </w:rPr>
                            </w:pPr>
                            <w:r w:rsidRPr="00C90ED6">
                              <w:rPr>
                                <w:u w:val="single"/>
                                <w:lang w:val="en-CA"/>
                              </w:rPr>
                              <w:t>June 16</w:t>
                            </w:r>
                            <w:r w:rsidRPr="00C90ED6">
                              <w:rPr>
                                <w:u w:val="single"/>
                                <w:vertAlign w:val="superscript"/>
                                <w:lang w:val="en-CA"/>
                              </w:rPr>
                              <w:t>th</w:t>
                            </w:r>
                            <w:r>
                              <w:rPr>
                                <w:lang w:val="en-CA"/>
                              </w:rPr>
                              <w:t xml:space="preserve"> Sunglasses &amp; Hats</w:t>
                            </w:r>
                            <w:r w:rsidR="00C90ED6">
                              <w:rPr>
                                <w:lang w:val="en-CA"/>
                              </w:rPr>
                              <w:t xml:space="preserve"> (PBIS Special Event)</w:t>
                            </w:r>
                          </w:p>
                          <w:p w14:paraId="656D3AF4" w14:textId="74607D07" w:rsidR="00AF3B0F" w:rsidRDefault="00AF3B0F" w:rsidP="003D146B">
                            <w:pPr>
                              <w:spacing w:line="480" w:lineRule="auto"/>
                              <w:jc w:val="both"/>
                              <w:rPr>
                                <w:lang w:val="en-CA"/>
                              </w:rPr>
                            </w:pPr>
                            <w:r w:rsidRPr="00C90ED6">
                              <w:rPr>
                                <w:u w:val="single"/>
                                <w:lang w:val="en-CA"/>
                              </w:rPr>
                              <w:t>June 19</w:t>
                            </w:r>
                            <w:r w:rsidRPr="00C90ED6">
                              <w:rPr>
                                <w:u w:val="single"/>
                                <w:vertAlign w:val="superscript"/>
                                <w:lang w:val="en-CA"/>
                              </w:rPr>
                              <w:t>th</w:t>
                            </w:r>
                            <w:r>
                              <w:rPr>
                                <w:lang w:val="en-CA"/>
                              </w:rPr>
                              <w:t xml:space="preserve"> Wear your school colors or swag.</w:t>
                            </w:r>
                            <w:r w:rsidR="00C90ED6">
                              <w:rPr>
                                <w:lang w:val="en-CA"/>
                              </w:rPr>
                              <w:t xml:space="preserve"> (End of the Year Celebration)</w:t>
                            </w:r>
                          </w:p>
                          <w:p w14:paraId="26FA94DE" w14:textId="221DF286" w:rsidR="00AF3B0F" w:rsidRPr="00AF3B0F" w:rsidRDefault="00AF3B0F" w:rsidP="003D146B">
                            <w:pPr>
                              <w:spacing w:line="480" w:lineRule="auto"/>
                              <w:jc w:val="both"/>
                              <w:rPr>
                                <w:lang w:val="en-CA"/>
                              </w:rPr>
                            </w:pPr>
                            <w:r w:rsidRPr="00C90ED6">
                              <w:rPr>
                                <w:u w:val="single"/>
                                <w:lang w:val="en-CA"/>
                              </w:rPr>
                              <w:t>June 20</w:t>
                            </w:r>
                            <w:r w:rsidRPr="00C90ED6">
                              <w:rPr>
                                <w:u w:val="single"/>
                                <w:vertAlign w:val="superscript"/>
                                <w:lang w:val="en-CA"/>
                              </w:rPr>
                              <w:t>th</w:t>
                            </w:r>
                            <w:r>
                              <w:rPr>
                                <w:lang w:val="en-CA"/>
                              </w:rPr>
                              <w:t xml:space="preserve"> </w:t>
                            </w:r>
                            <w:r w:rsidR="00171605">
                              <w:rPr>
                                <w:lang w:val="en-CA"/>
                              </w:rPr>
                              <w:t>Beach Day</w:t>
                            </w:r>
                            <w:r>
                              <w:rPr>
                                <w:lang w:val="en-CA"/>
                              </w:rPr>
                              <w:t xml:space="preserve">! There will be water activities outside, please send a change of clothes, sunscreen, hat </w:t>
                            </w:r>
                            <w:r w:rsidR="00171605">
                              <w:rPr>
                                <w:lang w:val="en-CA"/>
                              </w:rPr>
                              <w:t>etc.</w:t>
                            </w:r>
                            <w:r w:rsidR="00C90ED6">
                              <w:rPr>
                                <w:lang w:val="en-CA"/>
                              </w:rPr>
                              <w:t xml:space="preserve"> Half Day for students 11:45am dismissal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F9432" id="Text Box 1" o:spid="_x0000_s1034" type="#_x0000_t202" style="position:absolute;left:0;text-align:left;margin-left:5.2pt;margin-top:16.35pt;width:546.4pt;height:365pt;z-index:25173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" filled="f" strokeweight=".5pt">
                <v:textbox>
                  <w:txbxContent>
                    <w:p w14:paraId="48183094" w14:textId="360D146F" w:rsidR="00AC5F56" w:rsidRDefault="00AF3B0F" w:rsidP="00171605">
                      <w:pPr>
                        <w:spacing w:line="360" w:lineRule="auto"/>
                        <w:jc w:val="center"/>
                        <w:rPr>
                          <w:b/>
                          <w:bCs/>
                          <w:color w:val="595959" w:themeColor="text1" w:themeTint="A6"/>
                          <w:sz w:val="28"/>
                          <w:szCs w:val="28"/>
                          <w:vertAlign w:val="superscript"/>
                          <w:lang w:val="en-CA"/>
                        </w:rPr>
                      </w:pPr>
                      <w:r w:rsidRPr="00171605">
                        <w:rPr>
                          <w:b/>
                          <w:bCs/>
                          <w:color w:val="595959" w:themeColor="text1" w:themeTint="A6"/>
                          <w:sz w:val="28"/>
                          <w:szCs w:val="28"/>
                          <w:lang w:val="en-CA"/>
                        </w:rPr>
                        <w:t>Theme days: June 12</w:t>
                      </w:r>
                      <w:r w:rsidRPr="00171605">
                        <w:rPr>
                          <w:b/>
                          <w:bCs/>
                          <w:color w:val="595959" w:themeColor="text1" w:themeTint="A6"/>
                          <w:sz w:val="28"/>
                          <w:szCs w:val="28"/>
                          <w:vertAlign w:val="superscript"/>
                          <w:lang w:val="en-CA"/>
                        </w:rPr>
                        <w:t>th</w:t>
                      </w:r>
                      <w:r w:rsidRPr="00171605">
                        <w:rPr>
                          <w:b/>
                          <w:bCs/>
                          <w:color w:val="595959" w:themeColor="text1" w:themeTint="A6"/>
                          <w:sz w:val="28"/>
                          <w:szCs w:val="28"/>
                          <w:lang w:val="en-CA"/>
                        </w:rPr>
                        <w:t xml:space="preserve"> – 20</w:t>
                      </w:r>
                      <w:r w:rsidRPr="00171605">
                        <w:rPr>
                          <w:b/>
                          <w:bCs/>
                          <w:color w:val="595959" w:themeColor="text1" w:themeTint="A6"/>
                          <w:sz w:val="28"/>
                          <w:szCs w:val="28"/>
                          <w:vertAlign w:val="superscript"/>
                          <w:lang w:val="en-CA"/>
                        </w:rPr>
                        <w:t>th</w:t>
                      </w:r>
                    </w:p>
                    <w:p w14:paraId="45C821AB" w14:textId="77777777" w:rsidR="00171605" w:rsidRPr="00171605" w:rsidRDefault="00171605" w:rsidP="00171605">
                      <w:pPr>
                        <w:spacing w:line="360" w:lineRule="auto"/>
                        <w:jc w:val="center"/>
                        <w:rPr>
                          <w:b/>
                          <w:bCs/>
                          <w:color w:val="595959" w:themeColor="text1" w:themeTint="A6"/>
                          <w:sz w:val="28"/>
                          <w:szCs w:val="28"/>
                          <w:lang w:val="en-CA"/>
                        </w:rPr>
                      </w:pPr>
                    </w:p>
                    <w:p w14:paraId="550C8D0A" w14:textId="44205DDC" w:rsidR="00AF3B0F" w:rsidRDefault="00AF3B0F" w:rsidP="003D146B">
                      <w:pPr>
                        <w:spacing w:line="480" w:lineRule="auto"/>
                        <w:jc w:val="both"/>
                        <w:rPr>
                          <w:lang w:val="en-CA"/>
                        </w:rPr>
                      </w:pPr>
                      <w:r w:rsidRPr="00C90ED6">
                        <w:rPr>
                          <w:u w:val="single"/>
                          <w:lang w:val="en-CA"/>
                        </w:rPr>
                        <w:t>June 12</w:t>
                      </w:r>
                      <w:r w:rsidR="00C90ED6" w:rsidRPr="00C90ED6">
                        <w:rPr>
                          <w:u w:val="single"/>
                          <w:vertAlign w:val="superscript"/>
                          <w:lang w:val="en-CA"/>
                        </w:rPr>
                        <w:t>th</w:t>
                      </w:r>
                      <w:r w:rsidR="00C90ED6">
                        <w:rPr>
                          <w:u w:val="single"/>
                          <w:lang w:val="en-CA"/>
                        </w:rPr>
                        <w:t xml:space="preserve"> </w:t>
                      </w:r>
                      <w:r w:rsidR="00C90ED6">
                        <w:rPr>
                          <w:lang w:val="en-CA"/>
                        </w:rPr>
                        <w:t>Mi’kmaq</w:t>
                      </w:r>
                      <w:r>
                        <w:rPr>
                          <w:lang w:val="en-CA"/>
                        </w:rPr>
                        <w:t xml:space="preserve"> Monday</w:t>
                      </w:r>
                      <w:r w:rsidR="00C90ED6">
                        <w:rPr>
                          <w:lang w:val="en-CA"/>
                        </w:rPr>
                        <w:t>!</w:t>
                      </w:r>
                    </w:p>
                    <w:p w14:paraId="2D28BEFF" w14:textId="6292E416" w:rsidR="00AF3B0F" w:rsidRDefault="00AF3B0F" w:rsidP="003D146B">
                      <w:pPr>
                        <w:spacing w:line="480" w:lineRule="auto"/>
                        <w:jc w:val="both"/>
                        <w:rPr>
                          <w:lang w:val="en-CA"/>
                        </w:rPr>
                      </w:pPr>
                      <w:r w:rsidRPr="00C90ED6">
                        <w:rPr>
                          <w:u w:val="single"/>
                          <w:lang w:val="en-CA"/>
                        </w:rPr>
                        <w:t>June 13</w:t>
                      </w:r>
                      <w:r w:rsidR="00C90ED6" w:rsidRPr="00C90ED6">
                        <w:rPr>
                          <w:u w:val="single"/>
                          <w:vertAlign w:val="superscript"/>
                          <w:lang w:val="en-CA"/>
                        </w:rPr>
                        <w:t>th</w:t>
                      </w:r>
                      <w:r>
                        <w:rPr>
                          <w:lang w:val="en-CA"/>
                        </w:rPr>
                        <w:t xml:space="preserve"> Wear neon, rainbow or tie dye.</w:t>
                      </w:r>
                      <w:r w:rsidR="00171605">
                        <w:rPr>
                          <w:lang w:val="en-CA"/>
                        </w:rPr>
                        <w:t xml:space="preserve"> </w:t>
                      </w:r>
                      <w:r w:rsidR="00C90ED6">
                        <w:rPr>
                          <w:lang w:val="en-CA"/>
                        </w:rPr>
                        <w:t>(</w:t>
                      </w:r>
                      <w:r w:rsidR="00171605">
                        <w:rPr>
                          <w:lang w:val="en-CA"/>
                        </w:rPr>
                        <w:t xml:space="preserve">Pride Walk </w:t>
                      </w:r>
                      <w:r w:rsidR="00C90ED6">
                        <w:rPr>
                          <w:lang w:val="en-CA"/>
                        </w:rPr>
                        <w:t>am Bike Safety Rodeo pm)</w:t>
                      </w:r>
                    </w:p>
                    <w:p w14:paraId="5C267F1C" w14:textId="0CBE8E3A" w:rsidR="00AF3B0F" w:rsidRDefault="00AF3B0F" w:rsidP="003D146B">
                      <w:pPr>
                        <w:spacing w:line="480" w:lineRule="auto"/>
                        <w:jc w:val="both"/>
                        <w:rPr>
                          <w:lang w:val="en-CA"/>
                        </w:rPr>
                      </w:pPr>
                      <w:r w:rsidRPr="00C90ED6">
                        <w:rPr>
                          <w:u w:val="single"/>
                          <w:lang w:val="en-CA"/>
                        </w:rPr>
                        <w:t>June 14</w:t>
                      </w:r>
                      <w:r w:rsidRPr="00C90ED6">
                        <w:rPr>
                          <w:u w:val="single"/>
                          <w:vertAlign w:val="superscript"/>
                          <w:lang w:val="en-CA"/>
                        </w:rPr>
                        <w:t>th</w:t>
                      </w:r>
                      <w:r>
                        <w:rPr>
                          <w:lang w:val="en-CA"/>
                        </w:rPr>
                        <w:t xml:space="preserve"> Wacky wardrobe (wackier the better)</w:t>
                      </w:r>
                      <w:r w:rsidR="00C90ED6">
                        <w:rPr>
                          <w:lang w:val="en-CA"/>
                        </w:rPr>
                        <w:t xml:space="preserve"> (Track &amp; Field Day)</w:t>
                      </w:r>
                    </w:p>
                    <w:p w14:paraId="47F01A07" w14:textId="0F184FB8" w:rsidR="00AF3B0F" w:rsidRDefault="00AF3B0F" w:rsidP="003D146B">
                      <w:pPr>
                        <w:spacing w:line="480" w:lineRule="auto"/>
                        <w:jc w:val="both"/>
                        <w:rPr>
                          <w:lang w:val="en-CA"/>
                        </w:rPr>
                      </w:pPr>
                      <w:r w:rsidRPr="00C90ED6">
                        <w:rPr>
                          <w:u w:val="single"/>
                          <w:lang w:val="en-CA"/>
                        </w:rPr>
                        <w:t>June 15</w:t>
                      </w:r>
                      <w:r w:rsidRPr="00C90ED6">
                        <w:rPr>
                          <w:u w:val="single"/>
                          <w:vertAlign w:val="superscript"/>
                          <w:lang w:val="en-CA"/>
                        </w:rPr>
                        <w:t>th</w:t>
                      </w:r>
                      <w:r>
                        <w:rPr>
                          <w:lang w:val="en-CA"/>
                        </w:rPr>
                        <w:t xml:space="preserve"> Walk on the Wild side. (</w:t>
                      </w:r>
                      <w:r w:rsidR="00171605">
                        <w:rPr>
                          <w:lang w:val="en-CA"/>
                        </w:rPr>
                        <w:t>Dress</w:t>
                      </w:r>
                      <w:r>
                        <w:rPr>
                          <w:lang w:val="en-CA"/>
                        </w:rPr>
                        <w:t xml:space="preserve"> like your favorite animal or wear animal print)</w:t>
                      </w:r>
                      <w:r w:rsidR="00C90ED6">
                        <w:rPr>
                          <w:lang w:val="en-CA"/>
                        </w:rPr>
                        <w:t xml:space="preserve"> (Grade 8 Grad pm)</w:t>
                      </w:r>
                    </w:p>
                    <w:p w14:paraId="21F85AE8" w14:textId="5EFCF10C" w:rsidR="00AF3B0F" w:rsidRDefault="00AF3B0F" w:rsidP="003D146B">
                      <w:pPr>
                        <w:spacing w:line="480" w:lineRule="auto"/>
                        <w:jc w:val="both"/>
                        <w:rPr>
                          <w:lang w:val="en-CA"/>
                        </w:rPr>
                      </w:pPr>
                      <w:r w:rsidRPr="00C90ED6">
                        <w:rPr>
                          <w:u w:val="single"/>
                          <w:lang w:val="en-CA"/>
                        </w:rPr>
                        <w:t>June 16</w:t>
                      </w:r>
                      <w:r w:rsidRPr="00C90ED6">
                        <w:rPr>
                          <w:u w:val="single"/>
                          <w:vertAlign w:val="superscript"/>
                          <w:lang w:val="en-CA"/>
                        </w:rPr>
                        <w:t>th</w:t>
                      </w:r>
                      <w:r>
                        <w:rPr>
                          <w:lang w:val="en-CA"/>
                        </w:rPr>
                        <w:t xml:space="preserve"> Sunglasses &amp; Hats</w:t>
                      </w:r>
                      <w:r w:rsidR="00C90ED6">
                        <w:rPr>
                          <w:lang w:val="en-CA"/>
                        </w:rPr>
                        <w:t xml:space="preserve"> (PBIS Special Event)</w:t>
                      </w:r>
                    </w:p>
                    <w:p w14:paraId="656D3AF4" w14:textId="74607D07" w:rsidR="00AF3B0F" w:rsidRDefault="00AF3B0F" w:rsidP="003D146B">
                      <w:pPr>
                        <w:spacing w:line="480" w:lineRule="auto"/>
                        <w:jc w:val="both"/>
                        <w:rPr>
                          <w:lang w:val="en-CA"/>
                        </w:rPr>
                      </w:pPr>
                      <w:r w:rsidRPr="00C90ED6">
                        <w:rPr>
                          <w:u w:val="single"/>
                          <w:lang w:val="en-CA"/>
                        </w:rPr>
                        <w:t>June 19</w:t>
                      </w:r>
                      <w:r w:rsidRPr="00C90ED6">
                        <w:rPr>
                          <w:u w:val="single"/>
                          <w:vertAlign w:val="superscript"/>
                          <w:lang w:val="en-CA"/>
                        </w:rPr>
                        <w:t>th</w:t>
                      </w:r>
                      <w:r>
                        <w:rPr>
                          <w:lang w:val="en-CA"/>
                        </w:rPr>
                        <w:t xml:space="preserve"> Wear your school colors or swag.</w:t>
                      </w:r>
                      <w:r w:rsidR="00C90ED6">
                        <w:rPr>
                          <w:lang w:val="en-CA"/>
                        </w:rPr>
                        <w:t xml:space="preserve"> (End of the Year Celebration)</w:t>
                      </w:r>
                    </w:p>
                    <w:p w14:paraId="26FA94DE" w14:textId="221DF286" w:rsidR="00AF3B0F" w:rsidRPr="00AF3B0F" w:rsidRDefault="00AF3B0F" w:rsidP="003D146B">
                      <w:pPr>
                        <w:spacing w:line="480" w:lineRule="auto"/>
                        <w:jc w:val="both"/>
                        <w:rPr>
                          <w:lang w:val="en-CA"/>
                        </w:rPr>
                      </w:pPr>
                      <w:r w:rsidRPr="00C90ED6">
                        <w:rPr>
                          <w:u w:val="single"/>
                          <w:lang w:val="en-CA"/>
                        </w:rPr>
                        <w:t>June 20</w:t>
                      </w:r>
                      <w:r w:rsidRPr="00C90ED6">
                        <w:rPr>
                          <w:u w:val="single"/>
                          <w:vertAlign w:val="superscript"/>
                          <w:lang w:val="en-CA"/>
                        </w:rPr>
                        <w:t>th</w:t>
                      </w:r>
                      <w:r>
                        <w:rPr>
                          <w:lang w:val="en-CA"/>
                        </w:rPr>
                        <w:t xml:space="preserve"> </w:t>
                      </w:r>
                      <w:r w:rsidR="00171605">
                        <w:rPr>
                          <w:lang w:val="en-CA"/>
                        </w:rPr>
                        <w:t>Beach Day</w:t>
                      </w:r>
                      <w:r>
                        <w:rPr>
                          <w:lang w:val="en-CA"/>
                        </w:rPr>
                        <w:t xml:space="preserve">! There will be water activities outside, please send a change of clothes, sunscreen, hat </w:t>
                      </w:r>
                      <w:r w:rsidR="00171605">
                        <w:rPr>
                          <w:lang w:val="en-CA"/>
                        </w:rPr>
                        <w:t>etc.</w:t>
                      </w:r>
                      <w:r w:rsidR="00C90ED6">
                        <w:rPr>
                          <w:lang w:val="en-CA"/>
                        </w:rPr>
                        <w:t xml:space="preserve"> Half Day for students 11:45am dismissal</w:t>
                      </w:r>
                    </w:p>
                  </w:txbxContent>
                </v:textbox>
              </v:shape>
            </w:pict>
          </mc:Fallback>
        </mc:AlternateContent>
      </w:r>
      <w:r>
        <w:rPr>
          <w:noProof/>
        </w:rPr>
        <mc:AlternateContent>
          <mc:Choice Requires="wps">
            <w:drawing>
              <wp:anchor distT="0" distB="0" distL="114300" distR="114300" simplePos="0" relativeHeight="251721872" behindDoc="0" locked="0" layoutInCell="1" allowOverlap="1" wp14:anchorId="1CC52724" wp14:editId="24F417A0">
                <wp:simplePos x="0" y="0"/>
                <wp:positionH relativeFrom="column">
                  <wp:posOffset>66040</wp:posOffset>
                </wp:positionH>
                <wp:positionV relativeFrom="paragraph">
                  <wp:posOffset>4848225</wp:posOffset>
                </wp:positionV>
                <wp:extent cx="6939280" cy="4305300"/>
                <wp:effectExtent l="0" t="0" r="0" b="0"/>
                <wp:wrapNone/>
                <wp:docPr id="925569382" name="Text Box 3"/>
                <wp:cNvGraphicFramePr/>
                <a:graphic xmlns:a="http://schemas.openxmlformats.org/drawingml/2006/main">
                  <a:graphicData uri="http://schemas.microsoft.com/office/word/2010/wordprocessingShape">
                    <wps:wsp>
                      <wps:cNvSpPr txBox="1"/>
                      <wps:spPr>
                        <a:xfrm>
                          <a:off x="0" y="0"/>
                          <a:ext cx="6939280" cy="4305300"/>
                        </a:xfrm>
                        <a:prstGeom prst="rect">
                          <a:avLst/>
                        </a:prstGeom>
                        <a:noFill/>
                        <a:ln w="6350">
                          <a:noFill/>
                        </a:ln>
                      </wps:spPr>
                      <wps:txbx>
                        <w:txbxContent>
                          <w:p w14:paraId="5B0F4DD0" w14:textId="77777777" w:rsidR="004476DD" w:rsidRDefault="004476DD" w:rsidP="007B3A32">
                            <w:pPr>
                              <w:rPr>
                                <w:b/>
                                <w:color w:val="8EC73B" w:themeColor="background2"/>
                                <w:spacing w:val="10"/>
                                <w:sz w:val="52"/>
                                <w:szCs w:val="52"/>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0358639F" w14:textId="1BEA8857" w:rsidR="007B3A32" w:rsidRPr="007B3A32" w:rsidRDefault="007B3A32" w:rsidP="007B3A32">
                            <w:pPr>
                              <w:jc w:val="center"/>
                              <w:rPr>
                                <w:bCs/>
                                <w:color w:val="8EC73B" w:themeColor="background2"/>
                                <w:spacing w:val="10"/>
                                <w:sz w:val="28"/>
                                <w:szCs w:val="28"/>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Cs/>
                                <w:color w:val="8EC73B" w:themeColor="background2"/>
                                <w:spacing w:val="10"/>
                                <w:sz w:val="28"/>
                                <w:szCs w:val="28"/>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Field Trips</w:t>
                            </w:r>
                          </w:p>
                          <w:p w14:paraId="22DEB074" w14:textId="77777777" w:rsidR="007B3A32" w:rsidRDefault="007B3A32" w:rsidP="0092591C">
                            <w:pPr>
                              <w:jc w:val="center"/>
                              <w:rPr>
                                <w:bCs/>
                                <w:color w:val="8EC73B" w:themeColor="background2"/>
                                <w:spacing w:val="10"/>
                                <w:sz w:val="52"/>
                                <w:szCs w:val="52"/>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7C7DE39C" w14:textId="3C8F78D7" w:rsidR="001F778C" w:rsidRPr="007B3A32" w:rsidRDefault="00B74FB8" w:rsidP="0092591C">
                            <w:pPr>
                              <w:jc w:val="center"/>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Teachers will send home more</w:t>
                            </w:r>
                            <w:r w:rsidR="00C90ED6">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detailed</w:t>
                            </w:r>
                            <w:r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information about the class trips, times etc.</w:t>
                            </w:r>
                          </w:p>
                          <w:p w14:paraId="264910A6" w14:textId="77777777" w:rsidR="004476DD" w:rsidRPr="007B3A32" w:rsidRDefault="004476DD"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7F9075A3" w14:textId="52872952"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K4</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15 Trip to the Zoo</w:t>
                            </w:r>
                          </w:p>
                          <w:p w14:paraId="6BB986C4" w14:textId="2EE64A23"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K5/1</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15 Trip to the Zoo</w:t>
                            </w:r>
                          </w:p>
                          <w:p w14:paraId="742FFC8B" w14:textId="3275B7A8"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2</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June 12 Skyzone </w:t>
                            </w:r>
                          </w:p>
                          <w:p w14:paraId="34DDD590" w14:textId="171B95F5"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Grade </w:t>
                            </w:r>
                            <w:r w:rsidR="00410450"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3/4</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June 12 Skyzone</w:t>
                            </w:r>
                          </w:p>
                          <w:p w14:paraId="098DAA82" w14:textId="7624ACCB"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5</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14</w:t>
                            </w:r>
                            <w:r w:rsidR="00410450" w:rsidRPr="007B3A32">
                              <w:rPr>
                                <w:bCs/>
                                <w:color w:val="0070C0"/>
                                <w:spacing w:val="10"/>
                                <w:vertAlign w:val="superscript"/>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Bowlarama (Bathurst)</w:t>
                            </w:r>
                          </w:p>
                          <w:p w14:paraId="03C57AE7" w14:textId="794FD0F1"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6</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2</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nd</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Heritage Park, June 7</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Doaktown Salmon Museum</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r w:rsidR="00A65BC2" w:rsidRPr="007B3A32">
                              <w:rPr>
                                <w:bCs/>
                                <w:color w:val="0070C0"/>
                                <w:spacing w:val="10"/>
                                <w:vertAlign w:val="superscript"/>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Skyzone.</w:t>
                            </w:r>
                          </w:p>
                          <w:p w14:paraId="78D89EFA" w14:textId="279DF6C3"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7/8</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2</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nd</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Heritage Park, June 7</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Doaktown Salmon Museum</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r w:rsidR="00A65BC2" w:rsidRPr="007B3A32">
                              <w:rPr>
                                <w:bCs/>
                                <w:color w:val="0070C0"/>
                                <w:spacing w:val="10"/>
                                <w:vertAlign w:val="superscript"/>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Skyzone.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52724" id="Text Box 3" o:spid="_x0000_s1035" type="#_x0000_t202" style="position:absolute;left:0;text-align:left;margin-left:5.2pt;margin-top:381.75pt;width:546.4pt;height:339pt;z-index:25172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" filled="f" stroked="f" strokeweight=".5pt">
                <v:textbox>
                  <w:txbxContent>
                    <w:p w14:paraId="5B0F4DD0" w14:textId="77777777" w:rsidR="004476DD" w:rsidRDefault="004476DD" w:rsidP="007B3A32">
                      <w:pPr>
                        <w:rPr>
                          <w:b/>
                          <w:color w:val="8EC73B" w:themeColor="background2"/>
                          <w:spacing w:val="10"/>
                          <w:sz w:val="52"/>
                          <w:szCs w:val="52"/>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0358639F" w14:textId="1BEA8857" w:rsidR="007B3A32" w:rsidRPr="007B3A32" w:rsidRDefault="007B3A32" w:rsidP="007B3A32">
                      <w:pPr>
                        <w:jc w:val="center"/>
                        <w:rPr>
                          <w:bCs/>
                          <w:color w:val="8EC73B" w:themeColor="background2"/>
                          <w:spacing w:val="10"/>
                          <w:sz w:val="28"/>
                          <w:szCs w:val="28"/>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Cs/>
                          <w:color w:val="8EC73B" w:themeColor="background2"/>
                          <w:spacing w:val="10"/>
                          <w:sz w:val="28"/>
                          <w:szCs w:val="28"/>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Field Trips</w:t>
                      </w:r>
                    </w:p>
                    <w:p w14:paraId="22DEB074" w14:textId="77777777" w:rsidR="007B3A32" w:rsidRDefault="007B3A32" w:rsidP="0092591C">
                      <w:pPr>
                        <w:jc w:val="center"/>
                        <w:rPr>
                          <w:bCs/>
                          <w:color w:val="8EC73B" w:themeColor="background2"/>
                          <w:spacing w:val="10"/>
                          <w:sz w:val="52"/>
                          <w:szCs w:val="52"/>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7C7DE39C" w14:textId="3C8F78D7" w:rsidR="001F778C" w:rsidRPr="007B3A32" w:rsidRDefault="00B74FB8" w:rsidP="0092591C">
                      <w:pPr>
                        <w:jc w:val="center"/>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Teachers will send home more</w:t>
                      </w:r>
                      <w:r w:rsidR="00C90ED6">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detailed</w:t>
                      </w:r>
                      <w:r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information about the class trips, times etc.</w:t>
                      </w:r>
                    </w:p>
                    <w:p w14:paraId="264910A6" w14:textId="77777777" w:rsidR="004476DD" w:rsidRPr="007B3A32" w:rsidRDefault="004476DD"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7F9075A3" w14:textId="52872952"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K4</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15 Trip to the Zoo</w:t>
                      </w:r>
                    </w:p>
                    <w:p w14:paraId="6BB986C4" w14:textId="2EE64A23"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K5/1</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15 Trip to the Zoo</w:t>
                      </w:r>
                    </w:p>
                    <w:p w14:paraId="742FFC8B" w14:textId="3275B7A8"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2</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June 12 Skyzone </w:t>
                      </w:r>
                    </w:p>
                    <w:p w14:paraId="34DDD590" w14:textId="171B95F5"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Grade </w:t>
                      </w:r>
                      <w:r w:rsidR="00410450"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3/4</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June 12 Skyzone</w:t>
                      </w:r>
                    </w:p>
                    <w:p w14:paraId="098DAA82" w14:textId="7624ACCB"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5</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14</w:t>
                      </w:r>
                      <w:r w:rsidR="00410450" w:rsidRPr="007B3A32">
                        <w:rPr>
                          <w:bCs/>
                          <w:color w:val="0070C0"/>
                          <w:spacing w:val="10"/>
                          <w:vertAlign w:val="superscript"/>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Bowlarama (Bathurst)</w:t>
                      </w:r>
                    </w:p>
                    <w:p w14:paraId="03C57AE7" w14:textId="794FD0F1"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6</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2</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nd</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Heritage Park, June 7</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Doaktown Salmon Museum</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r w:rsidR="00A65BC2" w:rsidRPr="007B3A32">
                        <w:rPr>
                          <w:bCs/>
                          <w:color w:val="0070C0"/>
                          <w:spacing w:val="10"/>
                          <w:vertAlign w:val="superscript"/>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Skyzone.</w:t>
                      </w:r>
                    </w:p>
                    <w:p w14:paraId="78D89EFA" w14:textId="279DF6C3" w:rsidR="00420014" w:rsidRPr="007B3A32" w:rsidRDefault="00420014" w:rsidP="00410450">
                      <w:pPr>
                        <w:spacing w:line="480" w:lineRule="auto"/>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B3A32">
                        <w:rPr>
                          <w:bCs/>
                          <w:color w:val="0070C0"/>
                          <w:spacing w:val="10"/>
                          <w:u w:val="single"/>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Grade 7/8</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2</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nd</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Heritage Park, June 7</w:t>
                      </w:r>
                      <w:r w:rsidR="00410450"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485A04"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Doaktown Salmon Museum</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June 1</w:t>
                      </w:r>
                      <w:r w:rsidR="006F2493"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r w:rsidR="00A65BC2" w:rsidRPr="007B3A32">
                        <w:rPr>
                          <w:bCs/>
                          <w:color w:val="0070C0"/>
                          <w:spacing w:val="10"/>
                          <w:vertAlign w:val="superscript"/>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00A65BC2" w:rsidRPr="007B3A32">
                        <w:rPr>
                          <w:bCs/>
                          <w:color w:val="0070C0"/>
                          <w:spacing w:val="10"/>
                          <w:lang w:val="en-CA"/>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Skyzone.</w:t>
                      </w:r>
                    </w:p>
                  </w:txbxContent>
                </v:textbox>
              </v:shape>
            </w:pict>
          </mc:Fallback>
        </mc:AlternateContent>
      </w:r>
      <w:r w:rsidR="00CC021E">
        <w:rPr>
          <w:noProof/>
        </w:rPr>
        <mc:AlternateContent>
          <mc:Choice Requires="wps">
            <w:drawing>
              <wp:anchor distT="0" distB="0" distL="114300" distR="114300" simplePos="0" relativeHeight="251714704" behindDoc="0" locked="0" layoutInCell="1" allowOverlap="1" wp14:anchorId="66F344C2" wp14:editId="616A81D3">
                <wp:simplePos x="0" y="0"/>
                <wp:positionH relativeFrom="page">
                  <wp:posOffset>546100</wp:posOffset>
                </wp:positionH>
                <wp:positionV relativeFrom="page">
                  <wp:posOffset>466090</wp:posOffset>
                </wp:positionV>
                <wp:extent cx="6680200" cy="190500"/>
                <wp:effectExtent l="0" t="0" r="0" b="12700"/>
                <wp:wrapThrough wrapText="bothSides">
                  <wp:wrapPolygon edited="0">
                    <wp:start x="0" y="0"/>
                    <wp:lineTo x="0" y="20160"/>
                    <wp:lineTo x="21518" y="20160"/>
                    <wp:lineTo x="21518"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6680200" cy="19050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FCECFB9" w14:textId="77777777" w:rsidR="00DA1B06" w:rsidRDefault="00DA1B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F344C2" id="Text Box 57" o:spid="_x0000_s1036" type="#_x0000_t202" style="position:absolute;left:0;text-align:left;margin-left:43pt;margin-top:36.7pt;width:526pt;height:15pt;z-index:2517147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" fillcolor="white [3212]" stroked="f">
                <v:textbox>
                  <w:txbxContent>
                    <w:p w14:paraId="5FCECFB9" w14:textId="77777777" w:rsidR="00DA1B06" w:rsidRDefault="00DA1B06"/>
                  </w:txbxContent>
                </v:textbox>
                <w10:wrap type="through" anchorx="page" anchory="page"/>
              </v:shape>
            </w:pict>
          </mc:Fallback>
        </mc:AlternateContent>
      </w:r>
      <w:r w:rsidR="00696EB4">
        <w:br w:type="page"/>
      </w:r>
    </w:p>
    <w:p w14:paraId="78C03416" w14:textId="63AB0932" w:rsidR="00EE4CEA" w:rsidRDefault="005E00BC" w:rsidP="00E30FFE">
      <w:pPr>
        <w:jc w:val="center"/>
      </w:pPr>
      <w:r>
        <w:rPr>
          <w:noProof/>
        </w:rPr>
        <w:lastRenderedPageBreak/>
        <mc:AlternateContent>
          <mc:Choice Requires="wps">
            <w:drawing>
              <wp:anchor distT="0" distB="0" distL="114300" distR="114300" simplePos="0" relativeHeight="251715728" behindDoc="0" locked="0" layoutInCell="1" allowOverlap="1" wp14:anchorId="2834F656" wp14:editId="3467616D">
                <wp:simplePos x="0" y="0"/>
                <wp:positionH relativeFrom="column">
                  <wp:posOffset>78740</wp:posOffset>
                </wp:positionH>
                <wp:positionV relativeFrom="paragraph">
                  <wp:posOffset>-71755</wp:posOffset>
                </wp:positionV>
                <wp:extent cx="6781800" cy="190500"/>
                <wp:effectExtent l="0" t="0" r="0" b="0"/>
                <wp:wrapNone/>
                <wp:docPr id="1751544490" name="Text Box 1"/>
                <wp:cNvGraphicFramePr/>
                <a:graphic xmlns:a="http://schemas.openxmlformats.org/drawingml/2006/main">
                  <a:graphicData uri="http://schemas.microsoft.com/office/word/2010/wordprocessingShape">
                    <wps:wsp>
                      <wps:cNvSpPr txBox="1"/>
                      <wps:spPr>
                        <a:xfrm>
                          <a:off x="0" y="0"/>
                          <a:ext cx="6781800" cy="190500"/>
                        </a:xfrm>
                        <a:prstGeom prst="rect">
                          <a:avLst/>
                        </a:prstGeom>
                        <a:solidFill>
                          <a:schemeClr val="lt1"/>
                        </a:solidFill>
                        <a:ln w="6350">
                          <a:noFill/>
                        </a:ln>
                      </wps:spPr>
                      <wps:txbx>
                        <w:txbxContent>
                          <w:p w14:paraId="79F2CE93" w14:textId="77777777" w:rsidR="005E00BC" w:rsidRDefault="005E00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34F656" id="Text Box 1" o:spid="_x0000_s1037" type="#_x0000_t202" style="position:absolute;left:0;text-align:left;margin-left:6.2pt;margin-top:-5.65pt;width:534pt;height:15pt;z-index:25171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" fillcolor="white [3201]" stroked="f" strokeweight=".5pt">
                <v:textbox>
                  <w:txbxContent>
                    <w:p w14:paraId="79F2CE93" w14:textId="77777777" w:rsidR="005E00BC" w:rsidRDefault="005E00BC"/>
                  </w:txbxContent>
                </v:textbox>
              </v:shape>
            </w:pict>
          </mc:Fallback>
        </mc:AlternateContent>
      </w:r>
    </w:p>
    <w:p w14:paraId="506CB1D9" w14:textId="5762EE77" w:rsidR="00410450" w:rsidRDefault="00F80EC0" w:rsidP="00B6697D">
      <w:r>
        <w:rPr>
          <w:noProof/>
        </w:rPr>
        <mc:AlternateContent>
          <mc:Choice Requires="wps">
            <w:drawing>
              <wp:anchor distT="0" distB="0" distL="114300" distR="114300" simplePos="0" relativeHeight="251730064" behindDoc="0" locked="0" layoutInCell="1" allowOverlap="1" wp14:anchorId="55105A30" wp14:editId="3513EBAB">
                <wp:simplePos x="0" y="0"/>
                <wp:positionH relativeFrom="column">
                  <wp:posOffset>3533140</wp:posOffset>
                </wp:positionH>
                <wp:positionV relativeFrom="paragraph">
                  <wp:posOffset>3272155</wp:posOffset>
                </wp:positionV>
                <wp:extent cx="2908300" cy="1384300"/>
                <wp:effectExtent l="0" t="0" r="12700" b="12700"/>
                <wp:wrapNone/>
                <wp:docPr id="811723952" name="Text Box 1"/>
                <wp:cNvGraphicFramePr/>
                <a:graphic xmlns:a="http://schemas.openxmlformats.org/drawingml/2006/main">
                  <a:graphicData uri="http://schemas.microsoft.com/office/word/2010/wordprocessingShape">
                    <wps:wsp>
                      <wps:cNvSpPr txBox="1"/>
                      <wps:spPr>
                        <a:xfrm>
                          <a:off x="0" y="0"/>
                          <a:ext cx="2908300" cy="1384300"/>
                        </a:xfrm>
                        <a:prstGeom prst="rect">
                          <a:avLst/>
                        </a:prstGeom>
                        <a:noFill/>
                        <a:ln w="6350">
                          <a:solidFill>
                            <a:prstClr val="black"/>
                          </a:solidFill>
                        </a:ln>
                      </wps:spPr>
                      <wps:txbx>
                        <w:txbxContent>
                          <w:p w14:paraId="47679016" w14:textId="4E101C3F" w:rsidR="00AE3838" w:rsidRDefault="00ED60B1" w:rsidP="00947475">
                            <w:pPr>
                              <w:spacing w:line="360" w:lineRule="auto"/>
                              <w:jc w:val="center"/>
                              <w:rPr>
                                <w:lang w:val="en-CA"/>
                              </w:rPr>
                            </w:pPr>
                            <w:r w:rsidRPr="00F80EC0">
                              <w:rPr>
                                <w:lang w:val="en-CA"/>
                              </w:rPr>
                              <w:t>Elder Constance Sewell visited our school to share her medicine pouch teachings with grades 3-8.</w:t>
                            </w:r>
                          </w:p>
                          <w:p w14:paraId="3D2D02B8" w14:textId="28857918" w:rsidR="00F80EC0" w:rsidRPr="00F80EC0" w:rsidRDefault="00F80EC0" w:rsidP="00947475">
                            <w:pPr>
                              <w:spacing w:line="360" w:lineRule="auto"/>
                              <w:jc w:val="center"/>
                              <w:rPr>
                                <w:lang w:val="en-CA"/>
                              </w:rPr>
                            </w:pPr>
                            <w:r>
                              <w:rPr>
                                <w:lang w:val="en-CA"/>
                              </w:rPr>
                              <w:t>It was a great day for everyone!</w:t>
                            </w:r>
                          </w:p>
                          <w:p w14:paraId="6076F083" w14:textId="77777777" w:rsidR="00ED60B1" w:rsidRDefault="00ED60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5A30" id="_x0000_s1038" type="#_x0000_t202" style="position:absolute;margin-left:278.2pt;margin-top:257.65pt;width:229pt;height:109pt;z-index:25173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" filled="f" strokeweight=".5pt">
                <v:textbox>
                  <w:txbxContent>
                    <w:p w14:paraId="47679016" w14:textId="4E101C3F" w:rsidR="00AE3838" w:rsidRDefault="00ED60B1" w:rsidP="00947475">
                      <w:pPr>
                        <w:spacing w:line="360" w:lineRule="auto"/>
                        <w:jc w:val="center"/>
                        <w:rPr>
                          <w:lang w:val="en-CA"/>
                        </w:rPr>
                      </w:pPr>
                      <w:r w:rsidRPr="00F80EC0">
                        <w:rPr>
                          <w:lang w:val="en-CA"/>
                        </w:rPr>
                        <w:t>Elder Constance Sewell visited our school to share her medicine pouch teachings with grades 3-8.</w:t>
                      </w:r>
                    </w:p>
                    <w:p w14:paraId="3D2D02B8" w14:textId="28857918" w:rsidR="00F80EC0" w:rsidRPr="00F80EC0" w:rsidRDefault="00F80EC0" w:rsidP="00947475">
                      <w:pPr>
                        <w:spacing w:line="360" w:lineRule="auto"/>
                        <w:jc w:val="center"/>
                        <w:rPr>
                          <w:lang w:val="en-CA"/>
                        </w:rPr>
                      </w:pPr>
                      <w:r>
                        <w:rPr>
                          <w:lang w:val="en-CA"/>
                        </w:rPr>
                        <w:t>It was a great day for everyone!</w:t>
                      </w:r>
                    </w:p>
                    <w:p w14:paraId="6076F083" w14:textId="77777777" w:rsidR="00ED60B1" w:rsidRDefault="00ED60B1"/>
                  </w:txbxContent>
                </v:textbox>
              </v:shape>
            </w:pict>
          </mc:Fallback>
        </mc:AlternateContent>
      </w:r>
      <w:r>
        <w:rPr>
          <w:noProof/>
        </w:rPr>
        <w:drawing>
          <wp:anchor distT="0" distB="0" distL="114300" distR="114300" simplePos="0" relativeHeight="251732112" behindDoc="0" locked="0" layoutInCell="1" allowOverlap="1" wp14:anchorId="124EAE5E" wp14:editId="188C321C">
            <wp:simplePos x="0" y="0"/>
            <wp:positionH relativeFrom="column">
              <wp:posOffset>1050925</wp:posOffset>
            </wp:positionH>
            <wp:positionV relativeFrom="paragraph">
              <wp:posOffset>2493010</wp:posOffset>
            </wp:positionV>
            <wp:extent cx="1467485" cy="1903095"/>
            <wp:effectExtent l="177800" t="127000" r="170815" b="128905"/>
            <wp:wrapThrough wrapText="bothSides">
              <wp:wrapPolygon edited="0">
                <wp:start x="20646" y="-200"/>
                <wp:lineTo x="5597" y="-2444"/>
                <wp:lineTo x="5029" y="-180"/>
                <wp:lineTo x="73" y="-919"/>
                <wp:lineTo x="-1062" y="3610"/>
                <wp:lineTo x="-1097" y="8303"/>
                <wp:lineTo x="-363" y="8412"/>
                <wp:lineTo x="-948" y="13023"/>
                <wp:lineTo x="-983" y="17716"/>
                <wp:lineTo x="-449" y="20145"/>
                <wp:lineTo x="-402" y="21473"/>
                <wp:lineTo x="516" y="21610"/>
                <wp:lineTo x="699" y="21637"/>
                <wp:lineTo x="9278" y="21595"/>
                <wp:lineTo x="9461" y="21622"/>
                <wp:lineTo x="21592" y="21082"/>
                <wp:lineTo x="21757" y="18905"/>
                <wp:lineTo x="21931" y="-8"/>
                <wp:lineTo x="20646" y="-200"/>
              </wp:wrapPolygon>
            </wp:wrapThrough>
            <wp:docPr id="4440883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88302" name="Picture 444088302"/>
                    <pic:cNvPicPr/>
                  </pic:nvPicPr>
                  <pic:blipFill>
                    <a:blip r:embed="rId9"/>
                    <a:stretch>
                      <a:fillRect/>
                    </a:stretch>
                  </pic:blipFill>
                  <pic:spPr>
                    <a:xfrm rot="20943259">
                      <a:off x="0" y="0"/>
                      <a:ext cx="1467485" cy="1903095"/>
                    </a:xfrm>
                    <a:prstGeom prst="rect">
                      <a:avLst/>
                    </a:prstGeom>
                  </pic:spPr>
                </pic:pic>
              </a:graphicData>
            </a:graphic>
            <wp14:sizeRelH relativeFrom="page">
              <wp14:pctWidth>0</wp14:pctWidth>
            </wp14:sizeRelH>
            <wp14:sizeRelV relativeFrom="page">
              <wp14:pctHeight>0</wp14:pctHeight>
            </wp14:sizeRelV>
          </wp:anchor>
        </w:drawing>
      </w:r>
      <w:r w:rsidR="00975CD2">
        <w:rPr>
          <w:noProof/>
        </w:rPr>
        <w:drawing>
          <wp:anchor distT="0" distB="0" distL="114300" distR="114300" simplePos="0" relativeHeight="251734160" behindDoc="0" locked="0" layoutInCell="1" allowOverlap="1" wp14:anchorId="11761599" wp14:editId="5C3C88D1">
            <wp:simplePos x="0" y="0"/>
            <wp:positionH relativeFrom="column">
              <wp:posOffset>370840</wp:posOffset>
            </wp:positionH>
            <wp:positionV relativeFrom="paragraph">
              <wp:posOffset>325755</wp:posOffset>
            </wp:positionV>
            <wp:extent cx="4051300" cy="1295400"/>
            <wp:effectExtent l="0" t="0" r="0" b="0"/>
            <wp:wrapThrough wrapText="bothSides">
              <wp:wrapPolygon edited="0">
                <wp:start x="0" y="0"/>
                <wp:lineTo x="0" y="21388"/>
                <wp:lineTo x="21532" y="21388"/>
                <wp:lineTo x="21532" y="0"/>
                <wp:lineTo x="0" y="0"/>
              </wp:wrapPolygon>
            </wp:wrapThrough>
            <wp:docPr id="2955444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44434" name="Picture 295544434"/>
                    <pic:cNvPicPr/>
                  </pic:nvPicPr>
                  <pic:blipFill>
                    <a:blip r:embed="rId10"/>
                    <a:stretch>
                      <a:fillRect/>
                    </a:stretch>
                  </pic:blipFill>
                  <pic:spPr>
                    <a:xfrm>
                      <a:off x="0" y="0"/>
                      <a:ext cx="4051300" cy="1295400"/>
                    </a:xfrm>
                    <a:prstGeom prst="rect">
                      <a:avLst/>
                    </a:prstGeom>
                  </pic:spPr>
                </pic:pic>
              </a:graphicData>
            </a:graphic>
            <wp14:sizeRelH relativeFrom="page">
              <wp14:pctWidth>0</wp14:pctWidth>
            </wp14:sizeRelH>
            <wp14:sizeRelV relativeFrom="page">
              <wp14:pctHeight>0</wp14:pctHeight>
            </wp14:sizeRelV>
          </wp:anchor>
        </w:drawing>
      </w:r>
      <w:r w:rsidR="00975CD2">
        <w:rPr>
          <w:noProof/>
        </w:rPr>
        <w:drawing>
          <wp:anchor distT="0" distB="0" distL="114300" distR="114300" simplePos="0" relativeHeight="251733136" behindDoc="0" locked="0" layoutInCell="1" allowOverlap="1" wp14:anchorId="2C86A83C" wp14:editId="1230B00E">
            <wp:simplePos x="0" y="0"/>
            <wp:positionH relativeFrom="column">
              <wp:posOffset>4841240</wp:posOffset>
            </wp:positionH>
            <wp:positionV relativeFrom="paragraph">
              <wp:posOffset>515620</wp:posOffset>
            </wp:positionV>
            <wp:extent cx="1416685" cy="1888490"/>
            <wp:effectExtent l="152400" t="114300" r="145415" b="105410"/>
            <wp:wrapThrough wrapText="bothSides">
              <wp:wrapPolygon edited="0">
                <wp:start x="-439" y="-54"/>
                <wp:lineTo x="-508" y="18812"/>
                <wp:lineTo x="-182" y="21128"/>
                <wp:lineTo x="14081" y="21676"/>
                <wp:lineTo x="14272" y="21652"/>
                <wp:lineTo x="19970" y="21666"/>
                <wp:lineTo x="20161" y="21641"/>
                <wp:lineTo x="21880" y="21423"/>
                <wp:lineTo x="21754" y="1698"/>
                <wp:lineTo x="19170" y="-184"/>
                <wp:lineTo x="18462" y="-2451"/>
                <wp:lineTo x="324" y="-150"/>
                <wp:lineTo x="-439" y="-54"/>
              </wp:wrapPolygon>
            </wp:wrapThrough>
            <wp:docPr id="15463767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76700" name="Picture 1546376700"/>
                    <pic:cNvPicPr/>
                  </pic:nvPicPr>
                  <pic:blipFill>
                    <a:blip r:embed="rId11"/>
                    <a:stretch>
                      <a:fillRect/>
                    </a:stretch>
                  </pic:blipFill>
                  <pic:spPr>
                    <a:xfrm rot="575842">
                      <a:off x="0" y="0"/>
                      <a:ext cx="1416685" cy="1888490"/>
                    </a:xfrm>
                    <a:prstGeom prst="rect">
                      <a:avLst/>
                    </a:prstGeom>
                  </pic:spPr>
                </pic:pic>
              </a:graphicData>
            </a:graphic>
            <wp14:sizeRelH relativeFrom="page">
              <wp14:pctWidth>0</wp14:pctWidth>
            </wp14:sizeRelH>
            <wp14:sizeRelV relativeFrom="page">
              <wp14:pctHeight>0</wp14:pctHeight>
            </wp14:sizeRelV>
          </wp:anchor>
        </w:drawing>
      </w:r>
      <w:r w:rsidR="001A5BD5">
        <w:rPr>
          <w:noProof/>
        </w:rPr>
        <mc:AlternateContent>
          <mc:Choice Requires="wps">
            <w:drawing>
              <wp:anchor distT="0" distB="0" distL="114300" distR="114300" simplePos="0" relativeHeight="251728016" behindDoc="0" locked="0" layoutInCell="1" allowOverlap="1" wp14:anchorId="22D66D59" wp14:editId="18E3EDFF">
                <wp:simplePos x="0" y="0"/>
                <wp:positionH relativeFrom="column">
                  <wp:posOffset>675640</wp:posOffset>
                </wp:positionH>
                <wp:positionV relativeFrom="paragraph">
                  <wp:posOffset>5304155</wp:posOffset>
                </wp:positionV>
                <wp:extent cx="5739130" cy="419100"/>
                <wp:effectExtent l="0" t="0" r="1270" b="0"/>
                <wp:wrapNone/>
                <wp:docPr id="935200433" name="Text Box 2"/>
                <wp:cNvGraphicFramePr/>
                <a:graphic xmlns:a="http://schemas.openxmlformats.org/drawingml/2006/main">
                  <a:graphicData uri="http://schemas.microsoft.com/office/word/2010/wordprocessingShape">
                    <wps:wsp>
                      <wps:cNvSpPr txBox="1"/>
                      <wps:spPr>
                        <a:xfrm>
                          <a:off x="0" y="0"/>
                          <a:ext cx="5739130" cy="419100"/>
                        </a:xfrm>
                        <a:prstGeom prst="rect">
                          <a:avLst/>
                        </a:prstGeom>
                        <a:solidFill>
                          <a:schemeClr val="lt1"/>
                        </a:solidFill>
                        <a:ln w="6350">
                          <a:noFill/>
                        </a:ln>
                      </wps:spPr>
                      <wps:txbx>
                        <w:txbxContent>
                          <w:p w14:paraId="7BFC6B0C" w14:textId="25A743FA" w:rsidR="00844D6B" w:rsidRPr="007B3A32" w:rsidRDefault="00844D6B" w:rsidP="00410450">
                            <w:pPr>
                              <w:jc w:val="center"/>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June is National </w:t>
                            </w:r>
                            <w:r w:rsidR="003C5CCD"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Indigenous History </w:t>
                            </w:r>
                            <w:r w:rsidR="00410450"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w:t>
                            </w:r>
                            <w:r w:rsidR="003C5CCD"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onth in 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66D59" id="_x0000_s1039" type="#_x0000_t202" style="position:absolute;margin-left:53.2pt;margin-top:417.65pt;width:451.9pt;height:33pt;z-index:25172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" fillcolor="white [3201]" stroked="f" strokeweight=".5pt">
                <v:textbox>
                  <w:txbxContent>
                    <w:p w14:paraId="7BFC6B0C" w14:textId="25A743FA" w:rsidR="00844D6B" w:rsidRPr="007B3A32" w:rsidRDefault="00844D6B" w:rsidP="00410450">
                      <w:pPr>
                        <w:jc w:val="center"/>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June is National </w:t>
                      </w:r>
                      <w:r w:rsidR="003C5CCD"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Indigenous History </w:t>
                      </w:r>
                      <w:r w:rsidR="00410450"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w:t>
                      </w:r>
                      <w:r w:rsidR="003C5CCD" w:rsidRPr="007B3A32">
                        <w:rPr>
                          <w:color w:val="FD9320" w:themeColor="accent1"/>
                          <w:sz w:val="32"/>
                          <w:szCs w:val="32"/>
                          <w:lang w:val="en-C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onth in Canada.</w:t>
                      </w:r>
                    </w:p>
                  </w:txbxContent>
                </v:textbox>
              </v:shape>
            </w:pict>
          </mc:Fallback>
        </mc:AlternateContent>
      </w:r>
      <w:r w:rsidR="001A5BD5">
        <w:rPr>
          <w:noProof/>
        </w:rPr>
        <w:drawing>
          <wp:anchor distT="0" distB="0" distL="114300" distR="114300" simplePos="0" relativeHeight="251729040" behindDoc="0" locked="0" layoutInCell="1" allowOverlap="1" wp14:anchorId="215991F1" wp14:editId="1D9A16F8">
            <wp:simplePos x="0" y="0"/>
            <wp:positionH relativeFrom="column">
              <wp:posOffset>91440</wp:posOffset>
            </wp:positionH>
            <wp:positionV relativeFrom="paragraph">
              <wp:posOffset>5748655</wp:posOffset>
            </wp:positionV>
            <wp:extent cx="6870700" cy="2858770"/>
            <wp:effectExtent l="12700" t="12700" r="12700" b="11430"/>
            <wp:wrapThrough wrapText="bothSides">
              <wp:wrapPolygon edited="0">
                <wp:start x="-40" y="-96"/>
                <wp:lineTo x="-40" y="21590"/>
                <wp:lineTo x="21600" y="21590"/>
                <wp:lineTo x="21600" y="-96"/>
                <wp:lineTo x="-40" y="-96"/>
              </wp:wrapPolygon>
            </wp:wrapThrough>
            <wp:docPr id="1835134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34407" name="Picture 1835134407"/>
                    <pic:cNvPicPr/>
                  </pic:nvPicPr>
                  <pic:blipFill>
                    <a:blip r:embed="rId12"/>
                    <a:stretch>
                      <a:fillRect/>
                    </a:stretch>
                  </pic:blipFill>
                  <pic:spPr>
                    <a:xfrm>
                      <a:off x="0" y="0"/>
                      <a:ext cx="6870700" cy="285877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sidR="00897C7F">
        <w:rPr>
          <w:noProof/>
        </w:rPr>
        <mc:AlternateContent>
          <mc:Choice Requires="wps">
            <w:drawing>
              <wp:anchor distT="0" distB="0" distL="114300" distR="114300" simplePos="0" relativeHeight="251663504" behindDoc="0" locked="0" layoutInCell="1" allowOverlap="1" wp14:anchorId="291807AA" wp14:editId="5EC86259">
                <wp:simplePos x="0" y="0"/>
                <wp:positionH relativeFrom="page">
                  <wp:posOffset>548640</wp:posOffset>
                </wp:positionH>
                <wp:positionV relativeFrom="page">
                  <wp:posOffset>466090</wp:posOffset>
                </wp:positionV>
                <wp:extent cx="6680200" cy="190500"/>
                <wp:effectExtent l="0" t="0" r="0" b="12700"/>
                <wp:wrapThrough wrapText="bothSides">
                  <wp:wrapPolygon edited="0">
                    <wp:start x="0" y="0"/>
                    <wp:lineTo x="0" y="20160"/>
                    <wp:lineTo x="21518" y="20160"/>
                    <wp:lineTo x="21518" y="0"/>
                    <wp:lineTo x="0" y="0"/>
                  </wp:wrapPolygon>
                </wp:wrapThrough>
                <wp:docPr id="2" name="Text Box 2"/>
                <wp:cNvGraphicFramePr/>
                <a:graphic xmlns:a="http://schemas.openxmlformats.org/drawingml/2006/main">
                  <a:graphicData uri="http://schemas.microsoft.com/office/word/2010/wordprocessingShape">
                    <wps:wsp>
                      <wps:cNvSpPr txBox="1"/>
                      <wps:spPr>
                        <a:xfrm>
                          <a:off x="0" y="0"/>
                          <a:ext cx="6680200" cy="190500"/>
                        </a:xfrm>
                        <a:prstGeom prst="rect">
                          <a:avLst/>
                        </a:prstGeom>
                        <a:solidFill>
                          <a:srgbClr val="FFFFFF"/>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83A7E86" w14:textId="77777777" w:rsidR="00DA1B06" w:rsidRPr="00897C7F" w:rsidRDefault="00DA1B0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807AA" id="_x0000_s1040" type="#_x0000_t202" style="position:absolute;margin-left:43.2pt;margin-top:36.7pt;width:526pt;height:15pt;z-index:25166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" stroked="f">
                <v:textbox>
                  <w:txbxContent>
                    <w:p w14:paraId="183A7E86" w14:textId="77777777" w:rsidR="00DA1B06" w:rsidRPr="00897C7F" w:rsidRDefault="00DA1B06">
                      <w:pPr>
                        <w:rPr>
                          <w:color w:val="FFFFFF" w:themeColor="background1"/>
                        </w:rPr>
                      </w:pPr>
                    </w:p>
                  </w:txbxContent>
                </v:textbox>
                <w10:wrap type="through" anchorx="page" anchory="page"/>
              </v:shape>
            </w:pict>
          </mc:Fallback>
        </mc:AlternateContent>
      </w:r>
      <w:r w:rsidR="00696EB4">
        <w:br w:type="page"/>
      </w:r>
    </w:p>
    <w:p w14:paraId="768D9585" w14:textId="028F214C" w:rsidR="007C1373" w:rsidRDefault="00DC014E" w:rsidP="00E30FFE">
      <w:pPr>
        <w:jc w:val="center"/>
        <w:sectPr w:rsidR="007C1373">
          <w:headerReference w:type="default" r:id="rId13"/>
          <w:footerReference w:type="default" r:id="rId14"/>
          <w:headerReference w:type="first" r:id="rId15"/>
          <w:footerReference w:type="first" r:id="rId16"/>
          <w:pgSz w:w="12240" w:h="15840"/>
          <w:pgMar w:top="576" w:right="576" w:bottom="576" w:left="576" w:header="576" w:footer="576" w:gutter="0"/>
          <w:cols w:space="720"/>
          <w:titlePg/>
        </w:sectPr>
      </w:pPr>
      <w:r>
        <w:rPr>
          <w:noProof/>
        </w:rPr>
        <w:lastRenderedPageBreak/>
        <mc:AlternateContent>
          <mc:Choice Requires="wps">
            <w:drawing>
              <wp:anchor distT="0" distB="0" distL="114300" distR="114300" simplePos="0" relativeHeight="251683984" behindDoc="0" locked="0" layoutInCell="1" allowOverlap="1" wp14:anchorId="46F5BAAD" wp14:editId="4491611F">
                <wp:simplePos x="0" y="0"/>
                <wp:positionH relativeFrom="page">
                  <wp:posOffset>457200</wp:posOffset>
                </wp:positionH>
                <wp:positionV relativeFrom="page">
                  <wp:posOffset>2552700</wp:posOffset>
                </wp:positionV>
                <wp:extent cx="6845300" cy="2971800"/>
                <wp:effectExtent l="0" t="0" r="0" b="0"/>
                <wp:wrapThrough wrapText="bothSides">
                  <wp:wrapPolygon edited="0">
                    <wp:start x="0" y="0"/>
                    <wp:lineTo x="0" y="21508"/>
                    <wp:lineTo x="21560" y="21508"/>
                    <wp:lineTo x="21560" y="0"/>
                    <wp:lineTo x="0" y="0"/>
                  </wp:wrapPolygon>
                </wp:wrapThrough>
                <wp:docPr id="129" name="Text Box 129"/>
                <wp:cNvGraphicFramePr/>
                <a:graphic xmlns:a="http://schemas.openxmlformats.org/drawingml/2006/main">
                  <a:graphicData uri="http://schemas.microsoft.com/office/word/2010/wordprocessingShape">
                    <wps:wsp>
                      <wps:cNvSpPr txBox="1"/>
                      <wps:spPr>
                        <a:xfrm>
                          <a:off x="0" y="0"/>
                          <a:ext cx="6845300" cy="2971800"/>
                        </a:xfrm>
                        <a:prstGeom prst="rect">
                          <a:avLst/>
                        </a:prstGeom>
                        <a:gradFill flip="none" rotWithShape="1">
                          <a:gsLst>
                            <a:gs pos="10000">
                              <a:srgbClr val="FFA1E4"/>
                            </a:gs>
                            <a:gs pos="20000">
                              <a:srgbClr val="FF0000"/>
                            </a:gs>
                            <a:gs pos="48000">
                              <a:srgbClr val="FFFF00"/>
                            </a:gs>
                            <a:gs pos="59000">
                              <a:schemeClr val="bg2"/>
                            </a:gs>
                            <a:gs pos="83000">
                              <a:srgbClr val="0070C0"/>
                            </a:gs>
                            <a:gs pos="70000">
                              <a:srgbClr val="00B0F0"/>
                            </a:gs>
                            <a:gs pos="93000">
                              <a:srgbClr val="D843F3"/>
                            </a:gs>
                            <a:gs pos="36000">
                              <a:srgbClr val="FFC000"/>
                            </a:gs>
                          </a:gsLst>
                          <a:lin ang="5400000" scaled="1"/>
                          <a:tileRect/>
                        </a:gra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A7186D" w14:textId="77777777" w:rsidR="007D5076" w:rsidRDefault="007D5076" w:rsidP="007D5076">
                            <w:pPr>
                              <w:spacing w:line="276" w:lineRule="auto"/>
                              <w:rPr>
                                <w:rFonts w:ascii="Times" w:eastAsia="Times New Roman" w:hAnsi="Times" w:cs="Times New Roman"/>
                                <w:b/>
                                <w:bCs/>
                                <w:color w:val="000000"/>
                                <w:sz w:val="32"/>
                                <w:szCs w:val="32"/>
                                <w:lang w:val="en-CA"/>
                              </w:rPr>
                            </w:pPr>
                          </w:p>
                          <w:p w14:paraId="3CE84865" w14:textId="77777777" w:rsidR="007D5076" w:rsidRDefault="007D5076" w:rsidP="006904B9">
                            <w:pPr>
                              <w:spacing w:line="276" w:lineRule="auto"/>
                              <w:rPr>
                                <w:rFonts w:ascii="Times" w:eastAsia="Times New Roman" w:hAnsi="Times" w:cs="Times New Roman"/>
                                <w:b/>
                                <w:bCs/>
                                <w:color w:val="000000"/>
                                <w:sz w:val="32"/>
                                <w:szCs w:val="32"/>
                                <w:lang w:val="en-CA"/>
                              </w:rPr>
                            </w:pPr>
                          </w:p>
                          <w:p w14:paraId="1910E836" w14:textId="62D582E3" w:rsidR="007D5076" w:rsidRPr="007B3A32" w:rsidRDefault="007D5076" w:rsidP="00DC014E">
                            <w:pPr>
                              <w:spacing w:line="360" w:lineRule="auto"/>
                              <w:jc w:val="center"/>
                              <w:rPr>
                                <w:rFonts w:ascii="Times" w:eastAsia="Times New Roman" w:hAnsi="Times" w:cs="Times New Roman"/>
                                <w:b/>
                                <w:bCs/>
                                <w:color w:val="000000"/>
                                <w:lang w:val="en-CA"/>
                              </w:rPr>
                            </w:pPr>
                            <w:r w:rsidRPr="007B3A32">
                              <w:rPr>
                                <w:rFonts w:ascii="Times" w:eastAsia="Times New Roman" w:hAnsi="Times" w:cs="Times New Roman"/>
                                <w:b/>
                                <w:bCs/>
                                <w:color w:val="000000"/>
                                <w:lang w:val="en-CA"/>
                              </w:rPr>
                              <w:t>June is PRIDE awareness month and Natoaganeg School community wants to increase our understanding and support of diverse gender identities and sexual orientation. We encourage students, faculty, parents and caregivers to reflect on how our language and actions impacts others; the importance of instilling a culture of respect and kindness towards each other; and honoring difference and diversity.</w:t>
                            </w:r>
                          </w:p>
                          <w:p w14:paraId="544B767B" w14:textId="77777777" w:rsidR="007F2682" w:rsidRPr="007B3A32" w:rsidRDefault="007F2682" w:rsidP="00DC014E">
                            <w:pPr>
                              <w:spacing w:line="360" w:lineRule="auto"/>
                              <w:rPr>
                                <w:rFonts w:ascii="Times" w:eastAsia="Times New Roman" w:hAnsi="Times" w:cs="Times New Roman"/>
                                <w:b/>
                                <w:bCs/>
                                <w:color w:val="000000"/>
                                <w:lang w:val="en-CA"/>
                              </w:rPr>
                            </w:pPr>
                          </w:p>
                          <w:p w14:paraId="44A73849" w14:textId="26E4C2B2" w:rsidR="007D5076" w:rsidRPr="007B3A32" w:rsidRDefault="007D5076" w:rsidP="00DC014E">
                            <w:pPr>
                              <w:spacing w:line="360" w:lineRule="auto"/>
                              <w:rPr>
                                <w:rFonts w:ascii="Times" w:eastAsia="Times New Roman" w:hAnsi="Times" w:cs="Times New Roman"/>
                                <w:b/>
                                <w:bCs/>
                                <w:color w:val="000000"/>
                                <w:lang w:val="en-CA"/>
                              </w:rPr>
                            </w:pPr>
                            <w:r w:rsidRPr="007B3A32">
                              <w:rPr>
                                <w:rFonts w:ascii="Times" w:eastAsia="Times New Roman" w:hAnsi="Times" w:cs="Times New Roman"/>
                                <w:b/>
                                <w:bCs/>
                                <w:color w:val="000000"/>
                                <w:lang w:val="en-CA"/>
                              </w:rPr>
                              <w:t xml:space="preserve">On June </w:t>
                            </w:r>
                            <w:r w:rsidR="00D558AB" w:rsidRPr="007B3A32">
                              <w:rPr>
                                <w:rFonts w:ascii="Times" w:eastAsia="Times New Roman" w:hAnsi="Times" w:cs="Times New Roman"/>
                                <w:b/>
                                <w:bCs/>
                                <w:color w:val="000000"/>
                                <w:lang w:val="en-CA"/>
                              </w:rPr>
                              <w:t>13</w:t>
                            </w:r>
                            <w:r w:rsidRPr="007B3A32">
                              <w:rPr>
                                <w:rFonts w:ascii="Times" w:eastAsia="Times New Roman" w:hAnsi="Times" w:cs="Times New Roman"/>
                                <w:b/>
                                <w:bCs/>
                                <w:color w:val="000000"/>
                                <w:lang w:val="en-CA"/>
                              </w:rPr>
                              <w:t>th, we will be showing support of 2SLGBTQ+ by encouraging staff and students to proudly wear PRIDE colors.</w:t>
                            </w:r>
                          </w:p>
                          <w:p w14:paraId="1F4F6A3C" w14:textId="77777777" w:rsidR="007D5076" w:rsidRDefault="007D5076" w:rsidP="00DC014E">
                            <w:pPr>
                              <w:spacing w:line="360" w:lineRule="auto"/>
                              <w:rPr>
                                <w:rFonts w:ascii="Times" w:eastAsia="Times New Roman" w:hAnsi="Times" w:cs="Times New Roman"/>
                                <w:b/>
                                <w:bCs/>
                                <w:color w:val="000000"/>
                                <w:sz w:val="32"/>
                                <w:szCs w:val="32"/>
                                <w:lang w:val="en-CA"/>
                              </w:rPr>
                            </w:pPr>
                          </w:p>
                          <w:p w14:paraId="23D067DB" w14:textId="4BFBEDBB" w:rsidR="00DA1B06" w:rsidRPr="00111ABC" w:rsidRDefault="00DA1B06" w:rsidP="007D5076">
                            <w:pPr>
                              <w:spacing w:line="276" w:lineRule="auto"/>
                              <w:rPr>
                                <w:color w:val="FFFFFF" w:themeColor="background1"/>
                                <w:sz w:val="32"/>
                                <w:szCs w:val="32"/>
                                <w14:textOutline w14:w="22225" w14:cap="rnd" w14:cmpd="sng" w14:algn="ctr">
                                  <w14:noFill/>
                                  <w14:prstDash w14:val="solid"/>
                                  <w14:bevel/>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5BAAD" id="Text Box 129" o:spid="_x0000_s1041" type="#_x0000_t202" style="position:absolute;left:0;text-align:left;margin-left:36pt;margin-top:201pt;width:539pt;height:234pt;z-index:25168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" fillcolor="#ffa1e4" stroked="f">
                <v:fill color2="#d843f3" rotate="t" colors="0 #ffa1e4;6554f #ffa1e4;13107f red;23593f #ffc000;31457f yellow;38666f #8ec73b;45875f #00b0f0;54395f #0070c0" focus="100%" type="gradient"/>
                <v:textbox>
                  <w:txbxContent>
                    <w:p w14:paraId="76A7186D" w14:textId="77777777" w:rsidR="007D5076" w:rsidRDefault="007D5076" w:rsidP="007D5076">
                      <w:pPr>
                        <w:spacing w:line="276" w:lineRule="auto"/>
                        <w:rPr>
                          <w:rFonts w:ascii="Times" w:eastAsia="Times New Roman" w:hAnsi="Times" w:cs="Times New Roman"/>
                          <w:b/>
                          <w:bCs/>
                          <w:color w:val="000000"/>
                          <w:sz w:val="32"/>
                          <w:szCs w:val="32"/>
                          <w:lang w:val="en-CA"/>
                        </w:rPr>
                      </w:pPr>
                    </w:p>
                    <w:p w14:paraId="3CE84865" w14:textId="77777777" w:rsidR="007D5076" w:rsidRDefault="007D5076" w:rsidP="006904B9">
                      <w:pPr>
                        <w:spacing w:line="276" w:lineRule="auto"/>
                        <w:rPr>
                          <w:rFonts w:ascii="Times" w:eastAsia="Times New Roman" w:hAnsi="Times" w:cs="Times New Roman"/>
                          <w:b/>
                          <w:bCs/>
                          <w:color w:val="000000"/>
                          <w:sz w:val="32"/>
                          <w:szCs w:val="32"/>
                          <w:lang w:val="en-CA"/>
                        </w:rPr>
                      </w:pPr>
                    </w:p>
                    <w:p w14:paraId="1910E836" w14:textId="62D582E3" w:rsidR="007D5076" w:rsidRPr="007B3A32" w:rsidRDefault="007D5076" w:rsidP="00DC014E">
                      <w:pPr>
                        <w:spacing w:line="360" w:lineRule="auto"/>
                        <w:jc w:val="center"/>
                        <w:rPr>
                          <w:rFonts w:ascii="Times" w:eastAsia="Times New Roman" w:hAnsi="Times" w:cs="Times New Roman"/>
                          <w:b/>
                          <w:bCs/>
                          <w:color w:val="000000"/>
                          <w:lang w:val="en-CA"/>
                        </w:rPr>
                      </w:pPr>
                      <w:r w:rsidRPr="007B3A32">
                        <w:rPr>
                          <w:rFonts w:ascii="Times" w:eastAsia="Times New Roman" w:hAnsi="Times" w:cs="Times New Roman"/>
                          <w:b/>
                          <w:bCs/>
                          <w:color w:val="000000"/>
                          <w:lang w:val="en-CA"/>
                        </w:rPr>
                        <w:t>June is PRIDE awareness month and Natoaganeg School community wants to increase our understanding and support of diverse gender identities and sexual orientation. We encourage students, faculty, parents and caregivers to reflect on how our language and actions impacts others; the importance of instilling a culture of respect and kindness towards each other; and honoring difference and diversity.</w:t>
                      </w:r>
                    </w:p>
                    <w:p w14:paraId="544B767B" w14:textId="77777777" w:rsidR="007F2682" w:rsidRPr="007B3A32" w:rsidRDefault="007F2682" w:rsidP="00DC014E">
                      <w:pPr>
                        <w:spacing w:line="360" w:lineRule="auto"/>
                        <w:rPr>
                          <w:rFonts w:ascii="Times" w:eastAsia="Times New Roman" w:hAnsi="Times" w:cs="Times New Roman"/>
                          <w:b/>
                          <w:bCs/>
                          <w:color w:val="000000"/>
                          <w:lang w:val="en-CA"/>
                        </w:rPr>
                      </w:pPr>
                    </w:p>
                    <w:p w14:paraId="44A73849" w14:textId="26E4C2B2" w:rsidR="007D5076" w:rsidRPr="007B3A32" w:rsidRDefault="007D5076" w:rsidP="00DC014E">
                      <w:pPr>
                        <w:spacing w:line="360" w:lineRule="auto"/>
                        <w:rPr>
                          <w:rFonts w:ascii="Times" w:eastAsia="Times New Roman" w:hAnsi="Times" w:cs="Times New Roman"/>
                          <w:b/>
                          <w:bCs/>
                          <w:color w:val="000000"/>
                          <w:lang w:val="en-CA"/>
                        </w:rPr>
                      </w:pPr>
                      <w:r w:rsidRPr="007B3A32">
                        <w:rPr>
                          <w:rFonts w:ascii="Times" w:eastAsia="Times New Roman" w:hAnsi="Times" w:cs="Times New Roman"/>
                          <w:b/>
                          <w:bCs/>
                          <w:color w:val="000000"/>
                          <w:lang w:val="en-CA"/>
                        </w:rPr>
                        <w:t xml:space="preserve">On June </w:t>
                      </w:r>
                      <w:r w:rsidR="00D558AB" w:rsidRPr="007B3A32">
                        <w:rPr>
                          <w:rFonts w:ascii="Times" w:eastAsia="Times New Roman" w:hAnsi="Times" w:cs="Times New Roman"/>
                          <w:b/>
                          <w:bCs/>
                          <w:color w:val="000000"/>
                          <w:lang w:val="en-CA"/>
                        </w:rPr>
                        <w:t>13</w:t>
                      </w:r>
                      <w:r w:rsidRPr="007B3A32">
                        <w:rPr>
                          <w:rFonts w:ascii="Times" w:eastAsia="Times New Roman" w:hAnsi="Times" w:cs="Times New Roman"/>
                          <w:b/>
                          <w:bCs/>
                          <w:color w:val="000000"/>
                          <w:lang w:val="en-CA"/>
                        </w:rPr>
                        <w:t>th, we will be showing support of 2SLGBTQ+ by encouraging staff and students to proudly wear PRIDE colors.</w:t>
                      </w:r>
                    </w:p>
                    <w:p w14:paraId="1F4F6A3C" w14:textId="77777777" w:rsidR="007D5076" w:rsidRDefault="007D5076" w:rsidP="00DC014E">
                      <w:pPr>
                        <w:spacing w:line="360" w:lineRule="auto"/>
                        <w:rPr>
                          <w:rFonts w:ascii="Times" w:eastAsia="Times New Roman" w:hAnsi="Times" w:cs="Times New Roman"/>
                          <w:b/>
                          <w:bCs/>
                          <w:color w:val="000000"/>
                          <w:sz w:val="32"/>
                          <w:szCs w:val="32"/>
                          <w:lang w:val="en-CA"/>
                        </w:rPr>
                      </w:pPr>
                    </w:p>
                    <w:p w14:paraId="23D067DB" w14:textId="4BFBEDBB" w:rsidR="00DA1B06" w:rsidRPr="00111ABC" w:rsidRDefault="00DA1B06" w:rsidP="007D5076">
                      <w:pPr>
                        <w:spacing w:line="276" w:lineRule="auto"/>
                        <w:rPr>
                          <w:color w:val="FFFFFF" w:themeColor="background1"/>
                          <w:sz w:val="32"/>
                          <w:szCs w:val="32"/>
                          <w14:textOutline w14:w="22225" w14:cap="rnd" w14:cmpd="sng" w14:algn="ctr">
                            <w14:noFill/>
                            <w14:prstDash w14:val="solid"/>
                            <w14:bevel/>
                          </w14:textOutline>
                          <w14:textFill>
                            <w14:noFill/>
                          </w14:textFill>
                        </w:rPr>
                      </w:pPr>
                    </w:p>
                  </w:txbxContent>
                </v:textbox>
                <w10:wrap type="through" anchorx="page" anchory="page"/>
              </v:shape>
            </w:pict>
          </mc:Fallback>
        </mc:AlternateContent>
      </w:r>
      <w:r w:rsidR="007B3A32">
        <w:rPr>
          <w:noProof/>
        </w:rPr>
        <mc:AlternateContent>
          <mc:Choice Requires="wps">
            <w:drawing>
              <wp:anchor distT="0" distB="0" distL="114300" distR="114300" simplePos="0" relativeHeight="251648512" behindDoc="0" locked="0" layoutInCell="1" allowOverlap="1" wp14:anchorId="098BC8DC" wp14:editId="73D6F633">
                <wp:simplePos x="0" y="0"/>
                <wp:positionH relativeFrom="column">
                  <wp:posOffset>91440</wp:posOffset>
                </wp:positionH>
                <wp:positionV relativeFrom="paragraph">
                  <wp:posOffset>5655945</wp:posOffset>
                </wp:positionV>
                <wp:extent cx="6972300" cy="33909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972300" cy="3390900"/>
                        </a:xfrm>
                        <a:prstGeom prst="rect">
                          <a:avLst/>
                        </a:prstGeom>
                        <a:noFill/>
                        <a:ln w="6350">
                          <a:noFill/>
                        </a:ln>
                      </wps:spPr>
                      <wps:txbx>
                        <w:txbxContent>
                          <w:p w14:paraId="34341460" w14:textId="4FC1E60C" w:rsidR="007B3A32" w:rsidRDefault="000A58AF" w:rsidP="0078795B">
                            <w:pPr>
                              <w:rPr>
                                <w:b/>
                                <w:color w:val="D36E02" w:themeColor="accent1" w:themeShade="BF"/>
                                <w:sz w:val="36"/>
                                <w:szCs w:val="36"/>
                              </w:rPr>
                            </w:pPr>
                            <w:r>
                              <w:rPr>
                                <w:noProof/>
                                <w:sz w:val="28"/>
                                <w:szCs w:val="28"/>
                              </w:rPr>
                              <w:drawing>
                                <wp:inline distT="0" distB="0" distL="0" distR="0" wp14:anchorId="68263333" wp14:editId="0E5B4F27">
                                  <wp:extent cx="901700" cy="8763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5248" cy="879748"/>
                                          </a:xfrm>
                                          <a:prstGeom prst="rect">
                                            <a:avLst/>
                                          </a:prstGeom>
                                          <a:noFill/>
                                          <a:ln>
                                            <a:noFill/>
                                          </a:ln>
                                        </pic:spPr>
                                      </pic:pic>
                                    </a:graphicData>
                                  </a:graphic>
                                </wp:inline>
                              </w:drawing>
                            </w:r>
                            <w:r>
                              <w:rPr>
                                <w:b/>
                                <w:color w:val="D36E02" w:themeColor="accent1" w:themeShade="BF"/>
                                <w:sz w:val="36"/>
                                <w:szCs w:val="36"/>
                              </w:rPr>
                              <w:t xml:space="preserve">  </w:t>
                            </w:r>
                          </w:p>
                          <w:p w14:paraId="1E330148" w14:textId="38C6218C" w:rsidR="0078795B" w:rsidRPr="007B3A32" w:rsidRDefault="0078795B" w:rsidP="007B3A32">
                            <w:pPr>
                              <w:spacing w:line="360" w:lineRule="auto"/>
                              <w:jc w:val="center"/>
                              <w:rPr>
                                <w:b/>
                              </w:rPr>
                            </w:pPr>
                            <w:r w:rsidRPr="007B3A32">
                              <w:rPr>
                                <w:b/>
                                <w:color w:val="D36E02" w:themeColor="accent1" w:themeShade="BF"/>
                                <w:sz w:val="32"/>
                                <w:szCs w:val="32"/>
                              </w:rPr>
                              <w:t>Paths in our School</w:t>
                            </w:r>
                          </w:p>
                          <w:p w14:paraId="25C4DD2E" w14:textId="77777777" w:rsidR="0078795B" w:rsidRPr="007B3A32" w:rsidRDefault="0078795B" w:rsidP="007B3A32">
                            <w:pPr>
                              <w:spacing w:line="360" w:lineRule="auto"/>
                              <w:rPr>
                                <w:noProof/>
                                <w:color w:val="000000" w:themeColor="text1"/>
                                <w:sz w:val="22"/>
                                <w:szCs w:val="22"/>
                              </w:rPr>
                            </w:pPr>
                            <w:r w:rsidRPr="007B3A32">
                              <w:rPr>
                                <w:color w:val="000000" w:themeColor="text1"/>
                              </w:rPr>
                              <w:t xml:space="preserve">Parents…did you know that complimenting your child can be a way to encourage positive behavior?  If you compliment your child when they do something that you would like to see them do often, it increases the chances of your child repeating that positive behavior in the future.  Think about it!  Your boss compliments you on a good job… you feel great about yourself.  You want that feeling to continue, so you keep working hard to do a good job AND get more compliments.  It works the same way for your child.  Compliments help encourage positive behavior in your child.  </w:t>
                            </w:r>
                          </w:p>
                          <w:p w14:paraId="2E0F841D" w14:textId="77777777" w:rsidR="0078795B" w:rsidRDefault="00787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BC8DC" id="_x0000_s1042" type="#_x0000_t202" style="position:absolute;left:0;text-align:left;margin-left:7.2pt;margin-top:445.35pt;width:549pt;height:26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" filled="f" stroked="f" strokeweight=".5pt">
                <v:textbox>
                  <w:txbxContent>
                    <w:p w14:paraId="34341460" w14:textId="4FC1E60C" w:rsidR="007B3A32" w:rsidRDefault="000A58AF" w:rsidP="0078795B">
                      <w:pPr>
                        <w:rPr>
                          <w:b/>
                          <w:color w:val="D36E02" w:themeColor="accent1" w:themeShade="BF"/>
                          <w:sz w:val="36"/>
                          <w:szCs w:val="36"/>
                        </w:rPr>
                      </w:pPr>
                      <w:r>
                        <w:rPr>
                          <w:noProof/>
                          <w:sz w:val="28"/>
                          <w:szCs w:val="28"/>
                        </w:rPr>
                        <w:drawing>
                          <wp:inline distT="0" distB="0" distL="0" distR="0" wp14:anchorId="68263333" wp14:editId="0E5B4F27">
                            <wp:extent cx="901700" cy="8763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5248" cy="879748"/>
                                    </a:xfrm>
                                    <a:prstGeom prst="rect">
                                      <a:avLst/>
                                    </a:prstGeom>
                                    <a:noFill/>
                                    <a:ln>
                                      <a:noFill/>
                                    </a:ln>
                                  </pic:spPr>
                                </pic:pic>
                              </a:graphicData>
                            </a:graphic>
                          </wp:inline>
                        </w:drawing>
                      </w:r>
                      <w:r>
                        <w:rPr>
                          <w:b/>
                          <w:color w:val="D36E02" w:themeColor="accent1" w:themeShade="BF"/>
                          <w:sz w:val="36"/>
                          <w:szCs w:val="36"/>
                        </w:rPr>
                        <w:t xml:space="preserve">  </w:t>
                      </w:r>
                    </w:p>
                    <w:p w14:paraId="1E330148" w14:textId="38C6218C" w:rsidR="0078795B" w:rsidRPr="007B3A32" w:rsidRDefault="0078795B" w:rsidP="007B3A32">
                      <w:pPr>
                        <w:spacing w:line="360" w:lineRule="auto"/>
                        <w:jc w:val="center"/>
                        <w:rPr>
                          <w:b/>
                        </w:rPr>
                      </w:pPr>
                      <w:r w:rsidRPr="007B3A32">
                        <w:rPr>
                          <w:b/>
                          <w:color w:val="D36E02" w:themeColor="accent1" w:themeShade="BF"/>
                          <w:sz w:val="32"/>
                          <w:szCs w:val="32"/>
                        </w:rPr>
                        <w:t>Paths in our School</w:t>
                      </w:r>
                    </w:p>
                    <w:p w14:paraId="25C4DD2E" w14:textId="77777777" w:rsidR="0078795B" w:rsidRPr="007B3A32" w:rsidRDefault="0078795B" w:rsidP="007B3A32">
                      <w:pPr>
                        <w:spacing w:line="360" w:lineRule="auto"/>
                        <w:rPr>
                          <w:noProof/>
                          <w:color w:val="000000" w:themeColor="text1"/>
                          <w:sz w:val="22"/>
                          <w:szCs w:val="22"/>
                        </w:rPr>
                      </w:pPr>
                      <w:r w:rsidRPr="007B3A32">
                        <w:rPr>
                          <w:color w:val="000000" w:themeColor="text1"/>
                        </w:rPr>
                        <w:t xml:space="preserve">Parents…did you know that complimenting your child can be a way to encourage positive behavior?  If you compliment your child when they do something that you would like to see them do often, it increases the chances of your child repeating that positive behavior in the future.  Think about it!  Your boss compliments you on a good job… you feel great about yourself.  You want that feeling to continue, so you keep working hard to do a good job AND get more compliments.  It works the same way for your child.  Compliments help encourage positive behavior in your child.  </w:t>
                      </w:r>
                    </w:p>
                    <w:p w14:paraId="2E0F841D" w14:textId="77777777" w:rsidR="0078795B" w:rsidRDefault="0078795B"/>
                  </w:txbxContent>
                </v:textbox>
              </v:shape>
            </w:pict>
          </mc:Fallback>
        </mc:AlternateContent>
      </w:r>
      <w:r w:rsidR="004476DD">
        <w:rPr>
          <w:noProof/>
        </w:rPr>
        <w:drawing>
          <wp:anchor distT="0" distB="0" distL="114300" distR="114300" simplePos="0" relativeHeight="251737232" behindDoc="0" locked="0" layoutInCell="1" allowOverlap="1" wp14:anchorId="7B5CB76E" wp14:editId="7FC2C828">
            <wp:simplePos x="0" y="0"/>
            <wp:positionH relativeFrom="column">
              <wp:posOffset>3762451</wp:posOffset>
            </wp:positionH>
            <wp:positionV relativeFrom="paragraph">
              <wp:posOffset>347200</wp:posOffset>
            </wp:positionV>
            <wp:extent cx="2799080" cy="1420495"/>
            <wp:effectExtent l="101600" t="241300" r="109220" b="243205"/>
            <wp:wrapThrough wrapText="bothSides">
              <wp:wrapPolygon edited="0">
                <wp:start x="-245" y="-44"/>
                <wp:lineTo x="-230" y="18973"/>
                <wp:lineTo x="508" y="21658"/>
                <wp:lineTo x="9371" y="21707"/>
                <wp:lineTo x="9467" y="21673"/>
                <wp:lineTo x="18426" y="21689"/>
                <wp:lineTo x="18522" y="21655"/>
                <wp:lineTo x="21213" y="21698"/>
                <wp:lineTo x="21310" y="21664"/>
                <wp:lineTo x="21696" y="21530"/>
                <wp:lineTo x="21709" y="1718"/>
                <wp:lineTo x="21521" y="-374"/>
                <wp:lineTo x="20471" y="-989"/>
                <wp:lineTo x="18444" y="-282"/>
                <wp:lineTo x="18171" y="-3325"/>
                <wp:lineTo x="9389" y="-264"/>
                <wp:lineTo x="9116" y="-3307"/>
                <wp:lineTo x="237" y="-212"/>
                <wp:lineTo x="-245" y="-44"/>
              </wp:wrapPolygon>
            </wp:wrapThrough>
            <wp:docPr id="1149594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9481" name="Picture 114959481"/>
                    <pic:cNvPicPr/>
                  </pic:nvPicPr>
                  <pic:blipFill>
                    <a:blip r:embed="rId19"/>
                    <a:stretch>
                      <a:fillRect/>
                    </a:stretch>
                  </pic:blipFill>
                  <pic:spPr>
                    <a:xfrm rot="601815">
                      <a:off x="0" y="0"/>
                      <a:ext cx="2799080" cy="1420495"/>
                    </a:xfrm>
                    <a:prstGeom prst="rect">
                      <a:avLst/>
                    </a:prstGeom>
                  </pic:spPr>
                </pic:pic>
              </a:graphicData>
            </a:graphic>
            <wp14:sizeRelH relativeFrom="page">
              <wp14:pctWidth>0</wp14:pctWidth>
            </wp14:sizeRelH>
            <wp14:sizeRelV relativeFrom="page">
              <wp14:pctHeight>0</wp14:pctHeight>
            </wp14:sizeRelV>
          </wp:anchor>
        </w:drawing>
      </w:r>
      <w:r w:rsidR="004476DD">
        <w:rPr>
          <w:noProof/>
        </w:rPr>
        <w:drawing>
          <wp:anchor distT="0" distB="0" distL="114300" distR="114300" simplePos="0" relativeHeight="251736208" behindDoc="0" locked="0" layoutInCell="1" allowOverlap="1" wp14:anchorId="16DD1EBE" wp14:editId="6B7B2978">
            <wp:simplePos x="0" y="0"/>
            <wp:positionH relativeFrom="column">
              <wp:posOffset>768985</wp:posOffset>
            </wp:positionH>
            <wp:positionV relativeFrom="paragraph">
              <wp:posOffset>306070</wp:posOffset>
            </wp:positionV>
            <wp:extent cx="1962150" cy="1451610"/>
            <wp:effectExtent l="203200" t="304800" r="171450" b="300990"/>
            <wp:wrapThrough wrapText="bothSides">
              <wp:wrapPolygon edited="0">
                <wp:start x="21182" y="-295"/>
                <wp:lineTo x="15558" y="-3164"/>
                <wp:lineTo x="14768" y="-335"/>
                <wp:lineTo x="9274" y="-3138"/>
                <wp:lineTo x="8485" y="-309"/>
                <wp:lineTo x="2991" y="-3111"/>
                <wp:lineTo x="2201" y="-282"/>
                <wp:lineTo x="239" y="-1283"/>
                <wp:lineTo x="-551" y="1546"/>
                <wp:lineTo x="-1079" y="4508"/>
                <wp:lineTo x="-294" y="4908"/>
                <wp:lineTo x="-1084" y="7737"/>
                <wp:lineTo x="-299" y="8138"/>
                <wp:lineTo x="-1089" y="10967"/>
                <wp:lineTo x="-304" y="11367"/>
                <wp:lineTo x="-1094" y="14196"/>
                <wp:lineTo x="-309" y="14596"/>
                <wp:lineTo x="-803" y="16364"/>
                <wp:lineTo x="-314" y="17825"/>
                <wp:lineTo x="-319" y="21055"/>
                <wp:lineTo x="-368" y="21231"/>
                <wp:lineTo x="416" y="21632"/>
                <wp:lineTo x="19970" y="21709"/>
                <wp:lineTo x="21757" y="19591"/>
                <wp:lineTo x="21836" y="39"/>
                <wp:lineTo x="21182" y="-295"/>
              </wp:wrapPolygon>
            </wp:wrapThrough>
            <wp:docPr id="17121084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08461" name="Picture 1712108461"/>
                    <pic:cNvPicPr/>
                  </pic:nvPicPr>
                  <pic:blipFill>
                    <a:blip r:embed="rId20"/>
                    <a:stretch>
                      <a:fillRect/>
                    </a:stretch>
                  </pic:blipFill>
                  <pic:spPr>
                    <a:xfrm rot="20359450">
                      <a:off x="0" y="0"/>
                      <a:ext cx="1962150" cy="1451610"/>
                    </a:xfrm>
                    <a:prstGeom prst="rect">
                      <a:avLst/>
                    </a:prstGeom>
                  </pic:spPr>
                </pic:pic>
              </a:graphicData>
            </a:graphic>
            <wp14:sizeRelH relativeFrom="page">
              <wp14:pctWidth>0</wp14:pctWidth>
            </wp14:sizeRelH>
            <wp14:sizeRelV relativeFrom="page">
              <wp14:pctHeight>0</wp14:pctHeight>
            </wp14:sizeRelV>
          </wp:anchor>
        </w:drawing>
      </w:r>
      <w:r w:rsidR="004476DD">
        <w:rPr>
          <w:noProof/>
        </w:rPr>
        <mc:AlternateContent>
          <mc:Choice Requires="wps">
            <w:drawing>
              <wp:anchor distT="0" distB="0" distL="114300" distR="114300" simplePos="0" relativeHeight="251642367" behindDoc="0" locked="0" layoutInCell="1" allowOverlap="1" wp14:anchorId="2C090A5C" wp14:editId="7A58DE56">
                <wp:simplePos x="0" y="0"/>
                <wp:positionH relativeFrom="column">
                  <wp:posOffset>91440</wp:posOffset>
                </wp:positionH>
                <wp:positionV relativeFrom="paragraph">
                  <wp:posOffset>-122555</wp:posOffset>
                </wp:positionV>
                <wp:extent cx="6769100" cy="241300"/>
                <wp:effectExtent l="0" t="0" r="0" b="0"/>
                <wp:wrapNone/>
                <wp:docPr id="1139709845" name="Text Box 11"/>
                <wp:cNvGraphicFramePr/>
                <a:graphic xmlns:a="http://schemas.openxmlformats.org/drawingml/2006/main">
                  <a:graphicData uri="http://schemas.microsoft.com/office/word/2010/wordprocessingShape">
                    <wps:wsp>
                      <wps:cNvSpPr txBox="1"/>
                      <wps:spPr>
                        <a:xfrm>
                          <a:off x="0" y="0"/>
                          <a:ext cx="6769100" cy="241300"/>
                        </a:xfrm>
                        <a:prstGeom prst="rect">
                          <a:avLst/>
                        </a:prstGeom>
                        <a:solidFill>
                          <a:schemeClr val="lt1"/>
                        </a:solidFill>
                        <a:ln w="6350">
                          <a:noFill/>
                        </a:ln>
                      </wps:spPr>
                      <wps:txbx>
                        <w:txbxContent>
                          <w:p w14:paraId="1929BE4A" w14:textId="77777777" w:rsidR="004476DD" w:rsidRDefault="004476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090A5C" id="Text Box 11" o:spid="_x0000_s1043" type="#_x0000_t202" style="position:absolute;left:0;text-align:left;margin-left:7.2pt;margin-top:-9.65pt;width:533pt;height:19pt;z-index:2516423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" fillcolor="white [3201]" stroked="f" strokeweight=".5pt">
                <v:textbox>
                  <w:txbxContent>
                    <w:p w14:paraId="1929BE4A" w14:textId="77777777" w:rsidR="004476DD" w:rsidRDefault="004476DD"/>
                  </w:txbxContent>
                </v:textbox>
              </v:shape>
            </w:pict>
          </mc:Fallback>
        </mc:AlternateContent>
      </w:r>
    </w:p>
    <w:p w14:paraId="30AE0568" w14:textId="2BA6A8BC" w:rsidR="007C1373" w:rsidRDefault="00AC5F56" w:rsidP="008B5282">
      <w:r>
        <w:rPr>
          <w:noProof/>
        </w:rPr>
        <w:lastRenderedPageBreak/>
        <mc:AlternateContent>
          <mc:Choice Requires="wps">
            <w:drawing>
              <wp:anchor distT="0" distB="0" distL="114300" distR="114300" simplePos="0" relativeHeight="251741328" behindDoc="0" locked="0" layoutInCell="1" allowOverlap="1" wp14:anchorId="67FD1F36" wp14:editId="0C229F83">
                <wp:simplePos x="0" y="0"/>
                <wp:positionH relativeFrom="column">
                  <wp:posOffset>1488440</wp:posOffset>
                </wp:positionH>
                <wp:positionV relativeFrom="paragraph">
                  <wp:posOffset>1194435</wp:posOffset>
                </wp:positionV>
                <wp:extent cx="4038600" cy="736600"/>
                <wp:effectExtent l="0" t="0" r="12700" b="12700"/>
                <wp:wrapNone/>
                <wp:docPr id="580485018" name="Text Box 13"/>
                <wp:cNvGraphicFramePr/>
                <a:graphic xmlns:a="http://schemas.openxmlformats.org/drawingml/2006/main">
                  <a:graphicData uri="http://schemas.microsoft.com/office/word/2010/wordprocessingShape">
                    <wps:wsp>
                      <wps:cNvSpPr txBox="1"/>
                      <wps:spPr>
                        <a:xfrm>
                          <a:off x="0" y="0"/>
                          <a:ext cx="4038600" cy="736600"/>
                        </a:xfrm>
                        <a:prstGeom prst="rect">
                          <a:avLst/>
                        </a:prstGeom>
                        <a:solidFill>
                          <a:schemeClr val="lt1"/>
                        </a:solidFill>
                        <a:ln w="6350">
                          <a:solidFill>
                            <a:prstClr val="black"/>
                          </a:solidFill>
                        </a:ln>
                      </wps:spPr>
                      <wps:txbx>
                        <w:txbxContent>
                          <w:p w14:paraId="4AF1EC6A" w14:textId="77777777" w:rsidR="00AC5F56" w:rsidRPr="0048514E" w:rsidRDefault="00AC5F56" w:rsidP="00AC5F56">
                            <w:pPr>
                              <w:spacing w:line="360" w:lineRule="auto"/>
                              <w:jc w:val="center"/>
                              <w:rPr>
                                <w:color w:val="000000" w:themeColor="text1"/>
                                <w:lang w:val="en-CA"/>
                              </w:rPr>
                            </w:pPr>
                            <w:r w:rsidRPr="0048514E">
                              <w:rPr>
                                <w:color w:val="C00000"/>
                                <w:lang w:val="en-CA"/>
                              </w:rPr>
                              <w:t xml:space="preserve">Congratulations </w:t>
                            </w:r>
                            <w:r w:rsidRPr="0048514E">
                              <w:rPr>
                                <w:color w:val="000000" w:themeColor="text1"/>
                                <w:lang w:val="en-CA"/>
                              </w:rPr>
                              <w:t>to William O. he has won the final Newsletter draw for the school year!</w:t>
                            </w:r>
                          </w:p>
                          <w:p w14:paraId="3E076B03" w14:textId="77777777" w:rsidR="00AC5F56" w:rsidRDefault="00AC5F56" w:rsidP="00AC5F5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D1F36" id="Text Box 13" o:spid="_x0000_s1044" type="#_x0000_t202" style="position:absolute;margin-left:117.2pt;margin-top:94.05pt;width:318pt;height:58pt;z-index:25174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" fillcolor="white [3201]" strokeweight=".5pt">
                <v:textbox>
                  <w:txbxContent>
                    <w:p w14:paraId="4AF1EC6A" w14:textId="77777777" w:rsidR="00AC5F56" w:rsidRPr="0048514E" w:rsidRDefault="00AC5F56" w:rsidP="00AC5F56">
                      <w:pPr>
                        <w:spacing w:line="360" w:lineRule="auto"/>
                        <w:jc w:val="center"/>
                        <w:rPr>
                          <w:color w:val="000000" w:themeColor="text1"/>
                          <w:lang w:val="en-CA"/>
                        </w:rPr>
                      </w:pPr>
                      <w:r w:rsidRPr="0048514E">
                        <w:rPr>
                          <w:color w:val="C00000"/>
                          <w:lang w:val="en-CA"/>
                        </w:rPr>
                        <w:t xml:space="preserve">Congratulations </w:t>
                      </w:r>
                      <w:r w:rsidRPr="0048514E">
                        <w:rPr>
                          <w:color w:val="000000" w:themeColor="text1"/>
                          <w:lang w:val="en-CA"/>
                        </w:rPr>
                        <w:t>to William O. he has won the final Newsletter draw for the school year!</w:t>
                      </w:r>
                    </w:p>
                    <w:p w14:paraId="3E076B03" w14:textId="77777777" w:rsidR="00AC5F56" w:rsidRDefault="00AC5F56" w:rsidP="00AC5F56">
                      <w:pPr>
                        <w:jc w:val="center"/>
                      </w:pPr>
                    </w:p>
                  </w:txbxContent>
                </v:textbox>
              </v:shape>
            </w:pict>
          </mc:Fallback>
        </mc:AlternateContent>
      </w:r>
      <w:r>
        <w:rPr>
          <w:noProof/>
        </w:rPr>
        <mc:AlternateContent>
          <mc:Choice Requires="wps">
            <w:drawing>
              <wp:anchor distT="0" distB="0" distL="114300" distR="114300" simplePos="0" relativeHeight="251705488" behindDoc="0" locked="0" layoutInCell="1" allowOverlap="1" wp14:anchorId="1C41F820" wp14:editId="4FDAEBF4">
                <wp:simplePos x="0" y="0"/>
                <wp:positionH relativeFrom="page">
                  <wp:posOffset>3327400</wp:posOffset>
                </wp:positionH>
                <wp:positionV relativeFrom="page">
                  <wp:posOffset>7269480</wp:posOffset>
                </wp:positionV>
                <wp:extent cx="2908300" cy="1018540"/>
                <wp:effectExtent l="0" t="0" r="0" b="0"/>
                <wp:wrapThrough wrapText="bothSides">
                  <wp:wrapPolygon edited="0">
                    <wp:start x="189" y="0"/>
                    <wp:lineTo x="189" y="21007"/>
                    <wp:lineTo x="21128" y="21007"/>
                    <wp:lineTo x="21128" y="0"/>
                    <wp:lineTo x="189" y="0"/>
                  </wp:wrapPolygon>
                </wp:wrapThrough>
                <wp:docPr id="45" name="Text Box 45"/>
                <wp:cNvGraphicFramePr/>
                <a:graphic xmlns:a="http://schemas.openxmlformats.org/drawingml/2006/main">
                  <a:graphicData uri="http://schemas.microsoft.com/office/word/2010/wordprocessingShape">
                    <wps:wsp>
                      <wps:cNvSpPr txBox="1"/>
                      <wps:spPr>
                        <a:xfrm>
                          <a:off x="0" y="0"/>
                          <a:ext cx="2908300" cy="10185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C4D327" w14:textId="1E3657ED" w:rsidR="00DA1B06" w:rsidRPr="00A27283" w:rsidRDefault="00DA1B06">
                            <w:pPr>
                              <w:rPr>
                                <w:color w:val="0000FF"/>
                                <w:sz w:val="56"/>
                                <w:szCs w:val="56"/>
                                <w14:shadow w14:blurRad="50800" w14:dist="38100" w14:dir="2700000" w14:sx="100000" w14:sy="100000" w14:kx="0" w14:ky="0" w14:algn="tl">
                                  <w14:srgbClr w14:val="000000">
                                    <w14:alpha w14:val="60000"/>
                                  </w14:srgbClr>
                                </w14:shadow>
                              </w:rPr>
                            </w:pPr>
                            <w:r w:rsidRPr="00A27283">
                              <w:rPr>
                                <w:color w:val="0000FF"/>
                                <w:sz w:val="56"/>
                                <w:szCs w:val="56"/>
                                <w14:shadow w14:blurRad="50800" w14:dist="38100" w14:dir="2700000" w14:sx="100000" w14:sy="100000" w14:kx="0" w14:ky="0" w14:algn="tl">
                                  <w14:srgbClr w14:val="000000">
                                    <w14:alpha w14:val="60000"/>
                                  </w14:srgbClr>
                                </w14:shadow>
                              </w:rPr>
                              <w:t xml:space="preserve">Have a safe </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V relativeFrom="margin">
                  <wp14:pctHeight>0</wp14:pctHeight>
                </wp14:sizeRelV>
              </wp:anchor>
            </w:drawing>
          </mc:Choice>
          <mc:Fallback>
            <w:pict>
              <v:shape w14:anchorId="1C41F820" id="Text Box 45" o:spid="_x0000_s1045" type="#_x0000_t202" style="position:absolute;margin-left:262pt;margin-top:572.4pt;width:229pt;height:80.2pt;z-index:2517054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" filled="f" stroked="f">
                <v:textbox>
                  <w:txbxContent>
                    <w:p w14:paraId="15C4D327" w14:textId="1E3657ED" w:rsidR="00DA1B06" w:rsidRPr="00A27283" w:rsidRDefault="00DA1B06">
                      <w:pPr>
                        <w:rPr>
                          <w:color w:val="0000FF"/>
                          <w:sz w:val="56"/>
                          <w:szCs w:val="56"/>
                          <w14:shadow w14:blurRad="50800" w14:dist="38100" w14:dir="2700000" w14:sx="100000" w14:sy="100000" w14:kx="0" w14:ky="0" w14:algn="tl">
                            <w14:srgbClr w14:val="000000">
                              <w14:alpha w14:val="60000"/>
                            </w14:srgbClr>
                          </w14:shadow>
                        </w:rPr>
                      </w:pPr>
                      <w:r w:rsidRPr="00A27283">
                        <w:rPr>
                          <w:color w:val="0000FF"/>
                          <w:sz w:val="56"/>
                          <w:szCs w:val="56"/>
                          <w14:shadow w14:blurRad="50800" w14:dist="38100" w14:dir="2700000" w14:sx="100000" w14:sy="100000" w14:kx="0" w14:ky="0" w14:algn="tl">
                            <w14:srgbClr w14:val="000000">
                              <w14:alpha w14:val="60000"/>
                            </w14:srgbClr>
                          </w14:shadow>
                        </w:rPr>
                        <w:t xml:space="preserve">Have a safe </w:t>
                      </w:r>
                    </w:p>
                  </w:txbxContent>
                </v:textbox>
                <w10:wrap type="through" anchorx="page" anchory="page"/>
              </v:shape>
            </w:pict>
          </mc:Fallback>
        </mc:AlternateContent>
      </w:r>
      <w:r>
        <w:rPr>
          <w:noProof/>
        </w:rPr>
        <w:drawing>
          <wp:anchor distT="0" distB="0" distL="114300" distR="114300" simplePos="0" relativeHeight="251704464" behindDoc="0" locked="0" layoutInCell="1" allowOverlap="1" wp14:anchorId="6F647E44" wp14:editId="75A7026F">
            <wp:simplePos x="0" y="0"/>
            <wp:positionH relativeFrom="page">
              <wp:posOffset>3321685</wp:posOffset>
            </wp:positionH>
            <wp:positionV relativeFrom="page">
              <wp:posOffset>8458835</wp:posOffset>
            </wp:positionV>
            <wp:extent cx="2839085" cy="1370330"/>
            <wp:effectExtent l="0" t="0" r="5715" b="1270"/>
            <wp:wrapThrough wrapText="bothSides">
              <wp:wrapPolygon edited="0">
                <wp:start x="0" y="0"/>
                <wp:lineTo x="0" y="21220"/>
                <wp:lineTo x="21450" y="21220"/>
                <wp:lineTo x="21450" y="0"/>
                <wp:lineTo x="0" y="0"/>
              </wp:wrapPolygon>
            </wp:wrapThrough>
            <wp:docPr id="13" name="Picture 13" descr="Macintosh HD:Users:Reception:Desktop:news-updates-3-o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Reception:Desktop:news-updates-3-opt.gif"/>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2839085"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104" behindDoc="0" locked="0" layoutInCell="1" allowOverlap="1" wp14:anchorId="7E85EC37" wp14:editId="02EEF377">
                <wp:simplePos x="0" y="0"/>
                <wp:positionH relativeFrom="page">
                  <wp:posOffset>381000</wp:posOffset>
                </wp:positionH>
                <wp:positionV relativeFrom="page">
                  <wp:posOffset>8585200</wp:posOffset>
                </wp:positionV>
                <wp:extent cx="2372360" cy="1247140"/>
                <wp:effectExtent l="0" t="0" r="0" b="0"/>
                <wp:wrapThrough wrapText="bothSides">
                  <wp:wrapPolygon edited="0">
                    <wp:start x="578" y="220"/>
                    <wp:lineTo x="578" y="21116"/>
                    <wp:lineTo x="20929" y="21116"/>
                    <wp:lineTo x="20929" y="220"/>
                    <wp:lineTo x="578" y="220"/>
                  </wp:wrapPolygon>
                </wp:wrapThrough>
                <wp:docPr id="132" name="Text Box 132"/>
                <wp:cNvGraphicFramePr/>
                <a:graphic xmlns:a="http://schemas.openxmlformats.org/drawingml/2006/main">
                  <a:graphicData uri="http://schemas.microsoft.com/office/word/2010/wordprocessingShape">
                    <wps:wsp>
                      <wps:cNvSpPr txBox="1"/>
                      <wps:spPr>
                        <a:xfrm>
                          <a:off x="0" y="0"/>
                          <a:ext cx="2372360" cy="12471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14A8DCF" w14:textId="77777777"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Follow us:</w:t>
                            </w:r>
                          </w:p>
                          <w:p w14:paraId="59EE7504" w14:textId="77777777"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 xml:space="preserve">Website: </w:t>
                            </w:r>
                            <w:hyperlink r:id="rId22" w:history="1">
                              <w:r w:rsidRPr="00AF3B0F">
                                <w:rPr>
                                  <w:rFonts w:cs="Hoefler Text"/>
                                  <w:color w:val="000000" w:themeColor="text1"/>
                                  <w:sz w:val="20"/>
                                  <w:szCs w:val="20"/>
                                  <w:u w:val="single" w:color="D90B05"/>
                                </w:rPr>
                                <w:t>e</w:t>
                              </w:r>
                              <w:r w:rsidRPr="00AF3B0F">
                                <w:rPr>
                                  <w:rFonts w:cs="Hoefler Text"/>
                                  <w:color w:val="000000" w:themeColor="text1"/>
                                  <w:sz w:val="20"/>
                                  <w:szCs w:val="20"/>
                                  <w:u w:val="single" w:color="D90B05"/>
                                </w:rPr>
                                <w:t>e</w:t>
                              </w:r>
                              <w:r w:rsidRPr="00AF3B0F">
                                <w:rPr>
                                  <w:rFonts w:cs="Hoefler Text"/>
                                  <w:color w:val="000000" w:themeColor="text1"/>
                                  <w:sz w:val="20"/>
                                  <w:szCs w:val="20"/>
                                  <w:u w:val="single" w:color="D90B05"/>
                                </w:rPr>
                                <w:t>lgroundschool.ca</w:t>
                              </w:r>
                            </w:hyperlink>
                          </w:p>
                          <w:p w14:paraId="2C0BFFAF" w14:textId="77777777"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Facebook page/group:</w:t>
                            </w:r>
                          </w:p>
                          <w:p w14:paraId="635C9F42" w14:textId="56D1D7A1"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Natoaganeg School</w:t>
                            </w:r>
                          </w:p>
                          <w:p w14:paraId="73569A23" w14:textId="0960A2F5" w:rsidR="00DA1B06" w:rsidRPr="008B5282" w:rsidRDefault="00DA1B06" w:rsidP="00A27283">
                            <w:pPr>
                              <w:widowControl w:val="0"/>
                              <w:autoSpaceDE w:val="0"/>
                              <w:autoSpaceDN w:val="0"/>
                              <w:adjustRightInd w:val="0"/>
                              <w:spacing w:after="180" w:line="288" w:lineRule="auto"/>
                              <w:rPr>
                                <w:rFonts w:cs="Hoefler Text"/>
                                <w:color w:val="000000"/>
                              </w:rPr>
                            </w:pPr>
                          </w:p>
                          <w:p w14:paraId="5C6437E2" w14:textId="2CFC7A9A" w:rsidR="00DA1B06" w:rsidRPr="008B5282" w:rsidRDefault="00DA1B06" w:rsidP="00A27283">
                            <w:pPr>
                              <w:rPr>
                                <w:rFonts w:cs="Hoefler Text"/>
                                <w:color w:val="D90B0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5EC37" id="Text Box 132" o:spid="_x0000_s1046" type="#_x0000_t202" style="position:absolute;margin-left:30pt;margin-top:676pt;width:186.8pt;height:98.2pt;z-index:25168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" filled="f" stroked="f">
                <v:textbox>
                  <w:txbxContent>
                    <w:p w14:paraId="214A8DCF" w14:textId="77777777"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Follow us:</w:t>
                      </w:r>
                    </w:p>
                    <w:p w14:paraId="59EE7504" w14:textId="77777777"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 xml:space="preserve">Website: </w:t>
                      </w:r>
                      <w:hyperlink r:id="rId23" w:history="1">
                        <w:r w:rsidRPr="00AF3B0F">
                          <w:rPr>
                            <w:rFonts w:cs="Hoefler Text"/>
                            <w:color w:val="000000" w:themeColor="text1"/>
                            <w:sz w:val="20"/>
                            <w:szCs w:val="20"/>
                            <w:u w:val="single" w:color="D90B05"/>
                          </w:rPr>
                          <w:t>e</w:t>
                        </w:r>
                        <w:r w:rsidRPr="00AF3B0F">
                          <w:rPr>
                            <w:rFonts w:cs="Hoefler Text"/>
                            <w:color w:val="000000" w:themeColor="text1"/>
                            <w:sz w:val="20"/>
                            <w:szCs w:val="20"/>
                            <w:u w:val="single" w:color="D90B05"/>
                          </w:rPr>
                          <w:t>e</w:t>
                        </w:r>
                        <w:r w:rsidRPr="00AF3B0F">
                          <w:rPr>
                            <w:rFonts w:cs="Hoefler Text"/>
                            <w:color w:val="000000" w:themeColor="text1"/>
                            <w:sz w:val="20"/>
                            <w:szCs w:val="20"/>
                            <w:u w:val="single" w:color="D90B05"/>
                          </w:rPr>
                          <w:t>lgroundschool.ca</w:t>
                        </w:r>
                      </w:hyperlink>
                    </w:p>
                    <w:p w14:paraId="2C0BFFAF" w14:textId="77777777"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Facebook page/group:</w:t>
                      </w:r>
                    </w:p>
                    <w:p w14:paraId="635C9F42" w14:textId="56D1D7A1" w:rsidR="00DA1B06" w:rsidRPr="00AF3B0F" w:rsidRDefault="00DA1B06" w:rsidP="00AC5F56">
                      <w:pPr>
                        <w:widowControl w:val="0"/>
                        <w:autoSpaceDE w:val="0"/>
                        <w:autoSpaceDN w:val="0"/>
                        <w:adjustRightInd w:val="0"/>
                        <w:spacing w:after="180" w:line="288" w:lineRule="auto"/>
                        <w:jc w:val="center"/>
                        <w:rPr>
                          <w:rFonts w:cs="Hoefler Text"/>
                          <w:color w:val="000000" w:themeColor="text1"/>
                          <w:sz w:val="20"/>
                          <w:szCs w:val="20"/>
                        </w:rPr>
                      </w:pPr>
                      <w:r w:rsidRPr="00AF3B0F">
                        <w:rPr>
                          <w:rFonts w:cs="Hoefler Text"/>
                          <w:color w:val="000000" w:themeColor="text1"/>
                          <w:sz w:val="20"/>
                          <w:szCs w:val="20"/>
                        </w:rPr>
                        <w:t>Natoaganeg School</w:t>
                      </w:r>
                    </w:p>
                    <w:p w14:paraId="73569A23" w14:textId="0960A2F5" w:rsidR="00DA1B06" w:rsidRPr="008B5282" w:rsidRDefault="00DA1B06" w:rsidP="00A27283">
                      <w:pPr>
                        <w:widowControl w:val="0"/>
                        <w:autoSpaceDE w:val="0"/>
                        <w:autoSpaceDN w:val="0"/>
                        <w:adjustRightInd w:val="0"/>
                        <w:spacing w:after="180" w:line="288" w:lineRule="auto"/>
                        <w:rPr>
                          <w:rFonts w:cs="Hoefler Text"/>
                          <w:color w:val="000000"/>
                        </w:rPr>
                      </w:pPr>
                    </w:p>
                    <w:p w14:paraId="5C6437E2" w14:textId="2CFC7A9A" w:rsidR="00DA1B06" w:rsidRPr="008B5282" w:rsidRDefault="00DA1B06" w:rsidP="00A27283">
                      <w:pPr>
                        <w:rPr>
                          <w:rFonts w:cs="Hoefler Text"/>
                          <w:color w:val="D90B05"/>
                        </w:rPr>
                      </w:pPr>
                    </w:p>
                  </w:txbxContent>
                </v:textbox>
                <w10:wrap type="through" anchorx="page" anchory="page"/>
              </v:shape>
            </w:pict>
          </mc:Fallback>
        </mc:AlternateContent>
      </w:r>
      <w:r w:rsidR="00294382">
        <w:rPr>
          <w:noProof/>
        </w:rPr>
        <mc:AlternateContent>
          <mc:Choice Requires="wps">
            <w:drawing>
              <wp:anchor distT="0" distB="0" distL="114300" distR="114300" simplePos="0" relativeHeight="251682960" behindDoc="0" locked="0" layoutInCell="1" allowOverlap="1" wp14:anchorId="556C7013" wp14:editId="4120CA8D">
                <wp:simplePos x="0" y="0"/>
                <wp:positionH relativeFrom="page">
                  <wp:posOffset>359410</wp:posOffset>
                </wp:positionH>
                <wp:positionV relativeFrom="page">
                  <wp:posOffset>1097915</wp:posOffset>
                </wp:positionV>
                <wp:extent cx="7022243" cy="5284382"/>
                <wp:effectExtent l="0" t="0" r="0" b="0"/>
                <wp:wrapThrough wrapText="bothSides">
                  <wp:wrapPolygon edited="0">
                    <wp:start x="195" y="52"/>
                    <wp:lineTo x="195" y="21494"/>
                    <wp:lineTo x="21370" y="21494"/>
                    <wp:lineTo x="21370" y="52"/>
                    <wp:lineTo x="195" y="52"/>
                  </wp:wrapPolygon>
                </wp:wrapThrough>
                <wp:docPr id="1" name="Text Box 1"/>
                <wp:cNvGraphicFramePr/>
                <a:graphic xmlns:a="http://schemas.openxmlformats.org/drawingml/2006/main">
                  <a:graphicData uri="http://schemas.microsoft.com/office/word/2010/wordprocessingShape">
                    <wps:wsp>
                      <wps:cNvSpPr txBox="1"/>
                      <wps:spPr>
                        <a:xfrm>
                          <a:off x="0" y="0"/>
                          <a:ext cx="7022243" cy="528438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5A6AAFD" w14:textId="599A045B"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r w:rsidRPr="00EA3600">
                              <w:rPr>
                                <w:rFonts w:ascii="Helvetica" w:hAnsi="Helvetica" w:cs="Helvetica"/>
                                <w:color w:val="000000"/>
                                <w:sz w:val="36"/>
                                <w:szCs w:val="36"/>
                              </w:rPr>
                              <w:t>NATO</w:t>
                            </w:r>
                            <w:r w:rsidRPr="00E30FFE">
                              <w:rPr>
                                <w:rFonts w:ascii="Times New Roman" w:hAnsi="Times New Roman" w:cs="Times New Roman"/>
                                <w:color w:val="000000"/>
                                <w:sz w:val="36"/>
                                <w:szCs w:val="36"/>
                              </w:rPr>
                              <w:t>AGANEG SCHOOL</w:t>
                            </w:r>
                          </w:p>
                          <w:p w14:paraId="17222FFD" w14:textId="55FA7783"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r w:rsidRPr="00E30FFE">
                              <w:rPr>
                                <w:rFonts w:ascii="Times New Roman" w:hAnsi="Times New Roman" w:cs="Times New Roman"/>
                                <w:color w:val="000000"/>
                                <w:sz w:val="36"/>
                                <w:szCs w:val="36"/>
                              </w:rPr>
                              <w:t>MISSION STATEMENT:</w:t>
                            </w:r>
                          </w:p>
                          <w:p w14:paraId="1597AE71" w14:textId="77777777"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p>
                          <w:p w14:paraId="1CDD6073"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Natoaganeg School strives</w:t>
                            </w:r>
                          </w:p>
                          <w:p w14:paraId="73C9E055"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to have students prepared</w:t>
                            </w:r>
                          </w:p>
                          <w:p w14:paraId="22B024CD"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with necessary skills to</w:t>
                            </w:r>
                          </w:p>
                          <w:p w14:paraId="5A809321"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become responsible and</w:t>
                            </w:r>
                          </w:p>
                          <w:p w14:paraId="11993DD8"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successful lifelong learners.</w:t>
                            </w:r>
                          </w:p>
                          <w:p w14:paraId="3EE64DAD"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To create a positive learning environment</w:t>
                            </w:r>
                          </w:p>
                          <w:p w14:paraId="243EC742"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that will inspire ALL to believe in developing to</w:t>
                            </w:r>
                          </w:p>
                          <w:p w14:paraId="176EE78D"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their full potential.</w:t>
                            </w:r>
                          </w:p>
                          <w:p w14:paraId="28B22638" w14:textId="04A6013C"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p>
                          <w:p w14:paraId="622395A7" w14:textId="569CFE32" w:rsidR="00DA1B06" w:rsidRPr="00AE369A" w:rsidRDefault="00DA1B06" w:rsidP="00B2714E">
                            <w:pPr>
                              <w:widowControl w:val="0"/>
                              <w:autoSpaceDE w:val="0"/>
                              <w:autoSpaceDN w:val="0"/>
                              <w:adjustRightInd w:val="0"/>
                              <w:spacing w:line="276"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MOTTO:</w:t>
                            </w:r>
                          </w:p>
                          <w:p w14:paraId="0A31107F" w14:textId="362CEC5F" w:rsidR="00DA1B06" w:rsidRPr="00AE369A" w:rsidRDefault="00DA1B06" w:rsidP="00B2714E">
                            <w:pPr>
                              <w:spacing w:line="276"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 xml:space="preserve">When you Believe, </w:t>
                            </w:r>
                            <w:r w:rsidR="00B2714E" w:rsidRPr="00AE369A">
                              <w:rPr>
                                <w:rFonts w:ascii="Times New Roman" w:hAnsi="Times New Roman" w:cs="Times New Roman"/>
                                <w:color w:val="000000"/>
                                <w:sz w:val="32"/>
                                <w:szCs w:val="32"/>
                              </w:rPr>
                              <w:t>you</w:t>
                            </w:r>
                            <w:r w:rsidRPr="00AE369A">
                              <w:rPr>
                                <w:rFonts w:ascii="Times New Roman" w:hAnsi="Times New Roman" w:cs="Times New Roman"/>
                                <w:color w:val="000000"/>
                                <w:sz w:val="32"/>
                                <w:szCs w:val="32"/>
                              </w:rPr>
                              <w:t xml:space="preserve"> will Achieve!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C7013" id="_x0000_s1047" type="#_x0000_t202" style="position:absolute;margin-left:28.3pt;margin-top:86.45pt;width:552.95pt;height:416.1pt;z-index:25168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" filled="f" stroked="f">
                <v:textbox>
                  <w:txbxContent>
                    <w:p w14:paraId="35A6AAFD" w14:textId="599A045B"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r w:rsidRPr="00EA3600">
                        <w:rPr>
                          <w:rFonts w:ascii="Helvetica" w:hAnsi="Helvetica" w:cs="Helvetica"/>
                          <w:color w:val="000000"/>
                          <w:sz w:val="36"/>
                          <w:szCs w:val="36"/>
                        </w:rPr>
                        <w:t>NATO</w:t>
                      </w:r>
                      <w:r w:rsidRPr="00E30FFE">
                        <w:rPr>
                          <w:rFonts w:ascii="Times New Roman" w:hAnsi="Times New Roman" w:cs="Times New Roman"/>
                          <w:color w:val="000000"/>
                          <w:sz w:val="36"/>
                          <w:szCs w:val="36"/>
                        </w:rPr>
                        <w:t>AGANEG SCHOOL</w:t>
                      </w:r>
                    </w:p>
                    <w:p w14:paraId="17222FFD" w14:textId="55FA7783"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r w:rsidRPr="00E30FFE">
                        <w:rPr>
                          <w:rFonts w:ascii="Times New Roman" w:hAnsi="Times New Roman" w:cs="Times New Roman"/>
                          <w:color w:val="000000"/>
                          <w:sz w:val="36"/>
                          <w:szCs w:val="36"/>
                        </w:rPr>
                        <w:t>MISSION STATEMENT:</w:t>
                      </w:r>
                    </w:p>
                    <w:p w14:paraId="1597AE71" w14:textId="77777777"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p>
                    <w:p w14:paraId="1CDD6073"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Natoaganeg School strives</w:t>
                      </w:r>
                    </w:p>
                    <w:p w14:paraId="73C9E055"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to have students prepared</w:t>
                      </w:r>
                    </w:p>
                    <w:p w14:paraId="22B024CD"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with necessary skills to</w:t>
                      </w:r>
                    </w:p>
                    <w:p w14:paraId="5A809321"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become responsible and</w:t>
                      </w:r>
                    </w:p>
                    <w:p w14:paraId="11993DD8"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successful lifelong learners.</w:t>
                      </w:r>
                    </w:p>
                    <w:p w14:paraId="3EE64DAD"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To create a positive learning environment</w:t>
                      </w:r>
                    </w:p>
                    <w:p w14:paraId="243EC742"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that will inspire ALL to believe in developing to</w:t>
                      </w:r>
                    </w:p>
                    <w:p w14:paraId="176EE78D" w14:textId="77777777" w:rsidR="00DA1B06" w:rsidRPr="00AE369A" w:rsidRDefault="00DA1B06" w:rsidP="00B2714E">
                      <w:pPr>
                        <w:widowControl w:val="0"/>
                        <w:autoSpaceDE w:val="0"/>
                        <w:autoSpaceDN w:val="0"/>
                        <w:adjustRightInd w:val="0"/>
                        <w:spacing w:line="360"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their full potential.</w:t>
                      </w:r>
                    </w:p>
                    <w:p w14:paraId="28B22638" w14:textId="04A6013C" w:rsidR="00DA1B06" w:rsidRPr="00E30FFE" w:rsidRDefault="00DA1B06" w:rsidP="00B2714E">
                      <w:pPr>
                        <w:widowControl w:val="0"/>
                        <w:autoSpaceDE w:val="0"/>
                        <w:autoSpaceDN w:val="0"/>
                        <w:adjustRightInd w:val="0"/>
                        <w:spacing w:line="276" w:lineRule="auto"/>
                        <w:jc w:val="center"/>
                        <w:rPr>
                          <w:rFonts w:ascii="Times New Roman" w:hAnsi="Times New Roman" w:cs="Times New Roman"/>
                          <w:color w:val="000000"/>
                          <w:sz w:val="36"/>
                          <w:szCs w:val="36"/>
                        </w:rPr>
                      </w:pPr>
                    </w:p>
                    <w:p w14:paraId="622395A7" w14:textId="569CFE32" w:rsidR="00DA1B06" w:rsidRPr="00AE369A" w:rsidRDefault="00DA1B06" w:rsidP="00B2714E">
                      <w:pPr>
                        <w:widowControl w:val="0"/>
                        <w:autoSpaceDE w:val="0"/>
                        <w:autoSpaceDN w:val="0"/>
                        <w:adjustRightInd w:val="0"/>
                        <w:spacing w:line="276"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MOTTO:</w:t>
                      </w:r>
                    </w:p>
                    <w:p w14:paraId="0A31107F" w14:textId="362CEC5F" w:rsidR="00DA1B06" w:rsidRPr="00AE369A" w:rsidRDefault="00DA1B06" w:rsidP="00B2714E">
                      <w:pPr>
                        <w:spacing w:line="276" w:lineRule="auto"/>
                        <w:jc w:val="center"/>
                        <w:rPr>
                          <w:rFonts w:ascii="Times New Roman" w:hAnsi="Times New Roman" w:cs="Times New Roman"/>
                          <w:color w:val="000000"/>
                          <w:sz w:val="32"/>
                          <w:szCs w:val="32"/>
                        </w:rPr>
                      </w:pPr>
                      <w:r w:rsidRPr="00AE369A">
                        <w:rPr>
                          <w:rFonts w:ascii="Times New Roman" w:hAnsi="Times New Roman" w:cs="Times New Roman"/>
                          <w:color w:val="000000"/>
                          <w:sz w:val="32"/>
                          <w:szCs w:val="32"/>
                        </w:rPr>
                        <w:t xml:space="preserve">When you Believe, </w:t>
                      </w:r>
                      <w:r w:rsidR="00B2714E" w:rsidRPr="00AE369A">
                        <w:rPr>
                          <w:rFonts w:ascii="Times New Roman" w:hAnsi="Times New Roman" w:cs="Times New Roman"/>
                          <w:color w:val="000000"/>
                          <w:sz w:val="32"/>
                          <w:szCs w:val="32"/>
                        </w:rPr>
                        <w:t>you</w:t>
                      </w:r>
                      <w:r w:rsidRPr="00AE369A">
                        <w:rPr>
                          <w:rFonts w:ascii="Times New Roman" w:hAnsi="Times New Roman" w:cs="Times New Roman"/>
                          <w:color w:val="000000"/>
                          <w:sz w:val="32"/>
                          <w:szCs w:val="32"/>
                        </w:rPr>
                        <w:t xml:space="preserve"> will Achieve!</w:t>
                      </w:r>
                    </w:p>
                  </w:txbxContent>
                </v:textbox>
                <w10:wrap type="through" anchorx="page" anchory="page"/>
              </v:shape>
            </w:pict>
          </mc:Fallback>
        </mc:AlternateContent>
      </w:r>
    </w:p>
    <w:sectPr w:rsidR="007C1373" w:rsidSect="007C1373">
      <w:headerReference w:type="default" r:id="rId24"/>
      <w:footerReference w:type="default" r:id="rId25"/>
      <w:headerReference w:type="first" r:id="rId26"/>
      <w:pgSz w:w="12240" w:h="15840"/>
      <w:pgMar w:top="576" w:right="576" w:bottom="576" w:left="576" w:header="576"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99C5D" w14:textId="77777777" w:rsidR="001E0ECD" w:rsidRDefault="001E0ECD">
      <w:r>
        <w:separator/>
      </w:r>
    </w:p>
  </w:endnote>
  <w:endnote w:type="continuationSeparator" w:id="0">
    <w:p w14:paraId="396A53DF" w14:textId="77777777" w:rsidR="001E0ECD" w:rsidRDefault="001E0E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sto MT">
    <w:panose1 w:val="02040603050505030304"/>
    <w:charset w:val="4D"/>
    <w:family w:val="roman"/>
    <w:pitch w:val="variable"/>
    <w:sig w:usb0="00000003" w:usb1="00000000" w:usb2="00000000" w:usb3="00000000" w:csb0="00000001" w:csb1="00000000"/>
  </w:font>
  <w:font w:name="MS PMincho">
    <w:panose1 w:val="02020600040205080304"/>
    <w:charset w:val="80"/>
    <w:family w:val="roman"/>
    <w:pitch w:val="variable"/>
    <w:sig w:usb0="E00002FF" w:usb1="6AC7FDFB" w:usb2="08000012" w:usb3="00000000" w:csb0="0002009F" w:csb1="00000000"/>
  </w:font>
  <w:font w:name="Times">
    <w:altName w:val="Times New Roman"/>
    <w:panose1 w:val="00000500000000020000"/>
    <w:charset w:val="00"/>
    <w:family w:val="roman"/>
    <w:notTrueType/>
    <w:pitch w:val="default"/>
  </w:font>
  <w:font w:name="Hoefler Text">
    <w:panose1 w:val="02030602050506020203"/>
    <w:charset w:val="4D"/>
    <w:family w:val="roman"/>
    <w:pitch w:val="variable"/>
    <w:sig w:usb0="800002FF" w:usb1="5000204B" w:usb2="00000004" w:usb3="00000000" w:csb0="00000197"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376A4" w14:textId="77777777" w:rsidR="00DA1B06" w:rsidRDefault="00DA1B06">
    <w:pPr>
      <w:pStyle w:val="Footer"/>
    </w:pPr>
    <w:r>
      <w:rPr>
        <w:noProof/>
      </w:rPr>
      <mc:AlternateContent>
        <mc:Choice Requires="wps">
          <w:drawing>
            <wp:anchor distT="0" distB="0" distL="114300" distR="114300" simplePos="0" relativeHeight="251658278" behindDoc="0" locked="0" layoutInCell="1" allowOverlap="1" wp14:anchorId="6AB4E1BF" wp14:editId="38455A58">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992CE34" w14:textId="77777777" w:rsidR="00DA1B06" w:rsidRDefault="00DA1B06" w:rsidP="007C1373">
                          <w:pPr>
                            <w:pStyle w:val="Page"/>
                          </w:pPr>
                          <w:r>
                            <w:fldChar w:fldCharType="begin"/>
                          </w:r>
                          <w:r>
                            <w:instrText xml:space="preserve"> page </w:instrText>
                          </w:r>
                          <w:r>
                            <w:fldChar w:fldCharType="separate"/>
                          </w:r>
                          <w:r w:rsidR="00087099">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B4E1BF" id="_x0000_t202" coordsize="21600,21600" o:spt="202" path="m,l,21600r21600,l21600,xe">
              <v:stroke joinstyle="miter"/>
              <v:path gradientshapeok="t" o:connecttype="rect"/>
            </v:shapetype>
            <v:shape id="Text Box 51" o:spid="_x0000_s1052" type="#_x0000_t202" style="position:absolute;margin-left:284pt;margin-top:767.2pt;width:44pt;height:16.8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" filled="f" stroked="f">
              <v:textbox inset="0,0,0,0">
                <w:txbxContent>
                  <w:p w14:paraId="1992CE34" w14:textId="77777777" w:rsidR="00DA1B06" w:rsidRDefault="00DA1B06" w:rsidP="007C1373">
                    <w:pPr>
                      <w:pStyle w:val="Page"/>
                    </w:pPr>
                    <w:r>
                      <w:fldChar w:fldCharType="begin"/>
                    </w:r>
                    <w:r>
                      <w:instrText xml:space="preserve"> page </w:instrText>
                    </w:r>
                    <w:r>
                      <w:fldChar w:fldCharType="separate"/>
                    </w:r>
                    <w:r w:rsidR="00087099">
                      <w:t>5</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B4A47" w14:textId="77777777" w:rsidR="00DA1B06" w:rsidRDefault="00DA1B06">
    <w:pPr>
      <w:pStyle w:val="Footer"/>
    </w:pPr>
    <w:r>
      <w:rPr>
        <w:noProof/>
      </w:rPr>
      <w:drawing>
        <wp:anchor distT="0" distB="0" distL="114300" distR="114300" simplePos="0" relativeHeight="251658223" behindDoc="0" locked="0" layoutInCell="1" allowOverlap="1" wp14:anchorId="2DF13C25" wp14:editId="1A9D2B97">
          <wp:simplePos x="5486400" y="8229600"/>
          <wp:positionH relativeFrom="page">
            <wp:posOffset>5046980</wp:posOffset>
          </wp:positionH>
          <wp:positionV relativeFrom="page">
            <wp:posOffset>8780780</wp:posOffset>
          </wp:positionV>
          <wp:extent cx="2369185" cy="914400"/>
          <wp:effectExtent l="25400" t="0" r="0" b="0"/>
          <wp:wrapTight wrapText="bothSides">
            <wp:wrapPolygon edited="0">
              <wp:start x="18294" y="3600"/>
              <wp:lineTo x="232" y="11400"/>
              <wp:lineTo x="-232" y="21000"/>
              <wp:lineTo x="21536" y="21000"/>
              <wp:lineTo x="21536" y="12000"/>
              <wp:lineTo x="20378" y="7200"/>
              <wp:lineTo x="19221" y="3600"/>
              <wp:lineTo x="18294" y="3600"/>
            </wp:wrapPolygon>
          </wp:wrapTight>
          <wp:docPr id="147" name="Picture 59" descr="::Spring Assets:Spring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ring Assets:SpringCoverBottom.png"/>
                  <pic:cNvPicPr>
                    <a:picLocks noChangeAspect="1" noChangeArrowheads="1"/>
                  </pic:cNvPicPr>
                </pic:nvPicPr>
                <pic:blipFill>
                  <a:blip r:embed="rId1"/>
                  <a:srcRect/>
                  <a:stretch>
                    <a:fillRect/>
                  </a:stretch>
                </pic:blipFill>
                <pic:spPr bwMode="auto">
                  <a:xfrm>
                    <a:off x="0" y="0"/>
                    <a:ext cx="2369185" cy="914400"/>
                  </a:xfrm>
                  <a:prstGeom prst="rect">
                    <a:avLst/>
                  </a:prstGeom>
                  <a:noFill/>
                  <a:ln w="9525">
                    <a:noFill/>
                    <a:miter lim="800000"/>
                    <a:headEnd/>
                    <a:tailEnd/>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9F43B" w14:textId="77777777" w:rsidR="00DA1B06" w:rsidRDefault="00DA1B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4BF8E" w14:textId="77777777" w:rsidR="001E0ECD" w:rsidRDefault="001E0ECD">
      <w:r>
        <w:separator/>
      </w:r>
    </w:p>
  </w:footnote>
  <w:footnote w:type="continuationSeparator" w:id="0">
    <w:p w14:paraId="5F54CB91" w14:textId="77777777" w:rsidR="001E0ECD" w:rsidRDefault="001E0E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9DA2C" w14:textId="77777777" w:rsidR="00DA1B06" w:rsidRDefault="00DA1B06">
    <w:pPr>
      <w:pStyle w:val="Header"/>
    </w:pPr>
    <w:r>
      <w:rPr>
        <w:noProof/>
      </w:rPr>
      <mc:AlternateContent>
        <mc:Choice Requires="wpg">
          <w:drawing>
            <wp:anchor distT="0" distB="0" distL="114300" distR="114300" simplePos="0" relativeHeight="251658277" behindDoc="0" locked="0" layoutInCell="1" allowOverlap="1" wp14:anchorId="49E5EEE2" wp14:editId="150A30A4">
              <wp:simplePos x="0" y="0"/>
              <wp:positionH relativeFrom="page">
                <wp:posOffset>365760</wp:posOffset>
              </wp:positionH>
              <wp:positionV relativeFrom="page">
                <wp:posOffset>365760</wp:posOffset>
              </wp:positionV>
              <wp:extent cx="7040880" cy="9326880"/>
              <wp:effectExtent l="0" t="0" r="10160" b="10160"/>
              <wp:wrapNone/>
              <wp:docPr id="2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1937460450" name="Line 22"/>
                      <wps:cNvCnPr/>
                      <wps:spPr bwMode="auto">
                        <a:xfrm>
                          <a:off x="576" y="1180"/>
                          <a:ext cx="11088" cy="0"/>
                        </a:xfrm>
                        <a:prstGeom prst="line">
                          <a:avLst/>
                        </a:prstGeom>
                        <a:noFill/>
                        <a:ln w="12700">
                          <a:solidFill>
                            <a:schemeClr val="bg2">
                              <a:lumMod val="100000"/>
                              <a:lumOff val="0"/>
                            </a:scheme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wps:wsp>
                      <wps:cNvPr id="28" name="Rectangle 37"/>
                      <wps:cNvSpPr>
                        <a:spLocks noChangeArrowheads="1"/>
                      </wps:cNvSpPr>
                      <wps:spPr bwMode="auto">
                        <a:xfrm>
                          <a:off x="576" y="576"/>
                          <a:ext cx="11088" cy="14688"/>
                        </a:xfrm>
                        <a:prstGeom prst="rect">
                          <a:avLst/>
                        </a:prstGeom>
                        <a:noFill/>
                        <a:ln w="12700">
                          <a:solidFill>
                            <a:schemeClr val="bg2">
                              <a:lumMod val="100000"/>
                              <a:lumOff val="0"/>
                            </a:schemeClr>
                          </a:solidFill>
                          <a:miter lim="800000"/>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0">
                                <a:gsLst>
                                  <a:gs pos="0">
                                    <a:srgbClr val="9BC1FF"/>
                                  </a:gs>
                                  <a:gs pos="100000">
                                    <a:srgbClr val="3F80CD"/>
                                  </a:gs>
                                </a:gsLst>
                                <a:lin ang="5400000"/>
                              </a:grad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82DC91" id="Group 38" o:spid="_x0000_s1026" style="position:absolute;margin-left:28.8pt;margin-top:28.8pt;width:554.4pt;height:734.4pt;z-index:251658277;mso-position-horizontal-relative:page;mso-position-vertical-relative:page" coordorigin="576,576" coordsize="11088,146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">
              <v:line id="Line 22" o:spid="_x0000_s1027" style="position:absolute;visibility:visible;mso-wrap-style:square" from="576,1180" to="11664,11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" strokecolor="#8ec73b [3214]" strokeweight="1pt"/>
              <v:rect id="Rectangle 37" o:spid="_x0000_s1028" style="position:absolute;left:576;top:576;width:11088;height:146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" filled="f" strokecolor="#8ec73b [3214]" strokeweight="1pt">
                <v:textbox inset=",7.2pt,,7.2pt"/>
              </v:rect>
              <w10:wrap anchorx="page" anchory="page"/>
            </v:group>
          </w:pict>
        </mc:Fallback>
      </mc:AlternateContent>
    </w:r>
    <w:r>
      <w:rPr>
        <w:noProof/>
      </w:rPr>
      <mc:AlternateContent>
        <mc:Choice Requires="wps">
          <w:drawing>
            <wp:anchor distT="0" distB="0" distL="114300" distR="114300" simplePos="0" relativeHeight="251658215" behindDoc="0" locked="0" layoutInCell="1" allowOverlap="1" wp14:anchorId="42F8C391" wp14:editId="5C737029">
              <wp:simplePos x="0" y="0"/>
              <wp:positionH relativeFrom="page">
                <wp:posOffset>548640</wp:posOffset>
              </wp:positionH>
              <wp:positionV relativeFrom="page">
                <wp:posOffset>466090</wp:posOffset>
              </wp:positionV>
              <wp:extent cx="3337560" cy="190500"/>
              <wp:effectExtent l="2540" t="0" r="0" b="3810"/>
              <wp:wrapNone/>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3C206EF" w14:textId="77777777" w:rsidR="00DA1B06" w:rsidRDefault="00DA1B06" w:rsidP="007C1373">
                          <w:pPr>
                            <w:pStyle w:val="Header"/>
                          </w:pPr>
                          <w:r>
                            <w:t>The Lorem Ipsums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F8C391" id="_x0000_t202" coordsize="21600,21600" o:spt="202" path="m,l,21600r21600,l21600,xe">
              <v:stroke joinstyle="miter"/>
              <v:path gradientshapeok="t" o:connecttype="rect"/>
            </v:shapetype>
            <v:shape id="Text Box 23" o:spid="_x0000_s1050" type="#_x0000_t202" style="position:absolute;margin-left:43.2pt;margin-top:36.7pt;width:262.8pt;height:15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" filled="f" stroked="f">
              <v:textbox inset=",0,,0">
                <w:txbxContent>
                  <w:p w14:paraId="43C206EF" w14:textId="77777777" w:rsidR="00DA1B06" w:rsidRDefault="00DA1B06" w:rsidP="007C1373">
                    <w:pPr>
                      <w:pStyle w:val="Header"/>
                    </w:pPr>
                    <w:r>
                      <w:t>The Lorem Ipsums</w:t>
                    </w:r>
                  </w:p>
                </w:txbxContent>
              </v:textbox>
              <w10:wrap anchorx="page" anchory="page"/>
            </v:shape>
          </w:pict>
        </mc:Fallback>
      </mc:AlternateContent>
    </w:r>
    <w:r>
      <w:rPr>
        <w:noProof/>
      </w:rPr>
      <mc:AlternateContent>
        <mc:Choice Requires="wps">
          <w:drawing>
            <wp:anchor distT="0" distB="0" distL="114300" distR="114300" simplePos="0" relativeHeight="251658265" behindDoc="0" locked="0" layoutInCell="1" allowOverlap="1" wp14:anchorId="53A2B09B" wp14:editId="235E10BD">
              <wp:simplePos x="0" y="0"/>
              <wp:positionH relativeFrom="page">
                <wp:posOffset>4028440</wp:posOffset>
              </wp:positionH>
              <wp:positionV relativeFrom="page">
                <wp:posOffset>466090</wp:posOffset>
              </wp:positionV>
              <wp:extent cx="3200400" cy="190500"/>
              <wp:effectExtent l="0" t="0" r="0" b="1270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05928FE" w14:textId="77777777" w:rsidR="00DA1B06" w:rsidRDefault="00DA1B06" w:rsidP="007C1373">
                          <w:pPr>
                            <w:pStyle w:val="Header-Right"/>
                          </w:pPr>
                          <w:r>
                            <w:t>Spring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2B09B" id="Text Box 24" o:spid="_x0000_s1051" type="#_x0000_t202" style="position:absolute;margin-left:317.2pt;margin-top:36.7pt;width:252pt;height:1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" filled="f" stroked="f">
              <v:textbox inset=",0,,0">
                <w:txbxContent>
                  <w:p w14:paraId="205928FE" w14:textId="77777777" w:rsidR="00DA1B06" w:rsidRDefault="00DA1B06" w:rsidP="007C1373">
                    <w:pPr>
                      <w:pStyle w:val="Header-Right"/>
                    </w:pPr>
                    <w:r>
                      <w:t>Spring 2016</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9B0E1" w14:textId="77777777" w:rsidR="00DA1B06" w:rsidRDefault="00DA1B06">
    <w:pPr>
      <w:pStyle w:val="Header"/>
    </w:pPr>
    <w:r>
      <w:rPr>
        <w:noProof/>
      </w:rPr>
      <mc:AlternateContent>
        <mc:Choice Requires="wps">
          <w:drawing>
            <wp:anchor distT="0" distB="0" distL="114300" distR="114300" simplePos="0" relativeHeight="251658211" behindDoc="0" locked="0" layoutInCell="1" allowOverlap="1" wp14:anchorId="57A7A268" wp14:editId="550E51B6">
              <wp:simplePos x="5486400" y="8229600"/>
              <wp:positionH relativeFrom="page">
                <wp:posOffset>374650</wp:posOffset>
              </wp:positionH>
              <wp:positionV relativeFrom="page">
                <wp:posOffset>374650</wp:posOffset>
              </wp:positionV>
              <wp:extent cx="7022592" cy="3255264"/>
              <wp:effectExtent l="0" t="0" r="13335" b="21590"/>
              <wp:wrapTight wrapText="bothSides">
                <wp:wrapPolygon edited="0">
                  <wp:start x="0" y="0"/>
                  <wp:lineTo x="0" y="21575"/>
                  <wp:lineTo x="21563" y="21575"/>
                  <wp:lineTo x="21563" y="0"/>
                  <wp:lineTo x="0" y="0"/>
                </wp:wrapPolygon>
              </wp:wrapTight>
              <wp:docPr id="181" name="Rectangle 181"/>
              <wp:cNvGraphicFramePr/>
              <a:graphic xmlns:a="http://schemas.openxmlformats.org/drawingml/2006/main">
                <a:graphicData uri="http://schemas.microsoft.com/office/word/2010/wordprocessingShape">
                  <wps:wsp>
                    <wps:cNvSpPr/>
                    <wps:spPr>
                      <a:xfrm>
                        <a:off x="0" y="0"/>
                        <a:ext cx="7022592" cy="3255264"/>
                      </a:xfrm>
                      <a:prstGeom prst="rect">
                        <a:avLst/>
                      </a:prstGeom>
                      <a:gradFill>
                        <a:gsLst>
                          <a:gs pos="0">
                            <a:schemeClr val="bg2"/>
                          </a:gs>
                          <a:gs pos="100000">
                            <a:schemeClr val="bg1"/>
                          </a:gs>
                        </a:gsLst>
                        <a:lin ang="5400000" scaled="0"/>
                      </a:gra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BFC41" id="Rectangle 181" o:spid="_x0000_s1026" style="position:absolute;margin-left:29.5pt;margin-top:29.5pt;width:552.95pt;height:256.3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" fillcolor="#8ec73b [3214]" stroked="f">
              <v:fill color2="white [3212]" rotate="t" focus="100%" type="gradient">
                <o:fill v:ext="view" type="gradientUnscaled"/>
              </v:fill>
              <w10:wrap type="tight" anchorx="page" anchory="page"/>
            </v:rect>
          </w:pict>
        </mc:Fallback>
      </mc:AlternateContent>
    </w:r>
    <w:r w:rsidRPr="0023643B">
      <w:rPr>
        <w:noProof/>
      </w:rPr>
      <w:drawing>
        <wp:anchor distT="0" distB="0" distL="118745" distR="118745" simplePos="0" relativeHeight="251658213" behindDoc="0" locked="0" layoutInCell="1" allowOverlap="1" wp14:anchorId="21619C78" wp14:editId="38BC69E8">
          <wp:simplePos x="5486400" y="8229600"/>
          <wp:positionH relativeFrom="page">
            <wp:posOffset>359229</wp:posOffset>
          </wp:positionH>
          <wp:positionV relativeFrom="page">
            <wp:posOffset>362857</wp:posOffset>
          </wp:positionV>
          <wp:extent cx="7043057" cy="3294743"/>
          <wp:effectExtent l="25400" t="0" r="0" b="0"/>
          <wp:wrapNone/>
          <wp:docPr id="145" name="Picture 145" descr="::Spring Assets:Spring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ring Assets:SpringCoverTop.png"/>
                  <pic:cNvPicPr>
                    <a:picLocks noChangeAspect="1" noChangeArrowheads="1"/>
                  </pic:cNvPicPr>
                </pic:nvPicPr>
                <pic:blipFill>
                  <a:blip r:embed="rId1"/>
                  <a:srcRect/>
                  <a:stretch>
                    <a:fillRect/>
                  </a:stretch>
                </pic:blipFill>
                <pic:spPr bwMode="auto">
                  <a:xfrm>
                    <a:off x="0" y="0"/>
                    <a:ext cx="7043057" cy="3294743"/>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19" behindDoc="0" locked="0" layoutInCell="1" allowOverlap="1" wp14:anchorId="2F37B99B" wp14:editId="07D83E5D">
              <wp:simplePos x="0" y="0"/>
              <wp:positionH relativeFrom="page">
                <wp:posOffset>5029200</wp:posOffset>
              </wp:positionH>
              <wp:positionV relativeFrom="page">
                <wp:posOffset>3657600</wp:posOffset>
              </wp:positionV>
              <wp:extent cx="2369820" cy="6037580"/>
              <wp:effectExtent l="0" t="0" r="5080" b="0"/>
              <wp:wrapTight wrapText="bothSides">
                <wp:wrapPolygon edited="0">
                  <wp:start x="-87" y="-34"/>
                  <wp:lineTo x="-87" y="21566"/>
                  <wp:lineTo x="21687" y="21566"/>
                  <wp:lineTo x="21687" y="-34"/>
                  <wp:lineTo x="-87" y="-34"/>
                </wp:wrapPolygon>
              </wp:wrapTight>
              <wp:docPr id="2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820" cy="6037580"/>
                      </a:xfrm>
                      <a:prstGeom prst="rect">
                        <a:avLst/>
                      </a:prstGeom>
                      <a:gradFill rotWithShape="1">
                        <a:gsLst>
                          <a:gs pos="0">
                            <a:srgbClr val="FFFFFF"/>
                          </a:gs>
                          <a:gs pos="100000">
                            <a:schemeClr val="accent2">
                              <a:lumMod val="100000"/>
                              <a:lumOff val="0"/>
                            </a:schemeClr>
                          </a:gs>
                        </a:gsLst>
                        <a:lin ang="5400000" scaled="1"/>
                      </a:gra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3B5A3" id="Rectangle 64" o:spid="_x0000_s1026" style="position:absolute;margin-left:396pt;margin-top:4in;width:186.6pt;height:475.4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" stroked="f">
              <v:fill color2="#f8f2b4 [3205]" rotate="t" focus="100%" type="gradient"/>
              <v:textbox inset=",7.2pt,,7.2pt"/>
              <w10:wrap type="tight" anchorx="page" anchory="page"/>
            </v:rect>
          </w:pict>
        </mc:Fallback>
      </mc:AlternateContent>
    </w:r>
    <w:r>
      <w:rPr>
        <w:caps w:val="0"/>
        <w:noProof/>
      </w:rPr>
      <mc:AlternateContent>
        <mc:Choice Requires="wpg">
          <w:drawing>
            <wp:anchor distT="0" distB="0" distL="114300" distR="114300" simplePos="0" relativeHeight="251658281" behindDoc="0" locked="0" layoutInCell="1" allowOverlap="1" wp14:anchorId="0DDD1B1A" wp14:editId="76657974">
              <wp:simplePos x="0" y="0"/>
              <wp:positionH relativeFrom="page">
                <wp:posOffset>548640</wp:posOffset>
              </wp:positionH>
              <wp:positionV relativeFrom="page">
                <wp:posOffset>548640</wp:posOffset>
              </wp:positionV>
              <wp:extent cx="6675120" cy="8961120"/>
              <wp:effectExtent l="2540" t="2540" r="15240" b="15240"/>
              <wp:wrapNone/>
              <wp:docPr id="1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19" name="Rectangle 13"/>
                      <wps:cNvSpPr>
                        <a:spLocks noChangeArrowheads="1"/>
                      </wps:cNvSpPr>
                      <wps:spPr bwMode="auto">
                        <a:xfrm>
                          <a:off x="864" y="864"/>
                          <a:ext cx="10512" cy="14112"/>
                        </a:xfrm>
                        <a:prstGeom prst="rect">
                          <a:avLst/>
                        </a:prstGeom>
                        <a:noFill/>
                        <a:ln w="12700">
                          <a:solidFill>
                            <a:schemeClr val="bg1">
                              <a:lumMod val="100000"/>
                              <a:lumOff val="0"/>
                              <a:alpha val="39999"/>
                            </a:schemeClr>
                          </a:solidFill>
                          <a:miter lim="800000"/>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0">
                                <a:gsLst>
                                  <a:gs pos="0">
                                    <a:srgbClr val="9BC1FF"/>
                                  </a:gs>
                                  <a:gs pos="100000">
                                    <a:srgbClr val="3F80CD"/>
                                  </a:gs>
                                </a:gsLst>
                                <a:lin ang="5400000"/>
                              </a:grad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09E1E8A" id="Group 58" o:spid="_x0000_s1026" style="position:absolute;margin-left:43.2pt;margin-top:43.2pt;width:525.6pt;height:705.6pt;z-index:251658281;mso-position-horizontal-relative:page;mso-position-vertical-relative:page" coordorigin="864,864" coordsize="10512,141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">
              <v:rect id="Rectangle 13" o:spid="_x0000_s1027" style="position:absolute;left:864;top:864;width:10512;height:14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" filled="f" strokecolor="white [3212]" strokeweight="1pt">
                <v:stroke opacity="26214f"/>
                <v:textbox inset=",7.2pt,,7.2pt"/>
              </v:rect>
              <v:line id="Line 15" o:spid="_x0000_s1028" style="position:absolute;visibility:visible;mso-wrap-style:square" from="864,1400" to="11376,14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" strokecolor="white [3212]" strokeweight="1pt">
                <v:stroke opacity="26214f"/>
              </v:lin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3BDAB" w14:textId="77777777" w:rsidR="00DA1B06" w:rsidRDefault="00DA1B06">
    <w:pPr>
      <w:pStyle w:val="Header"/>
    </w:pPr>
    <w:r>
      <w:rPr>
        <w:noProof/>
      </w:rPr>
      <mc:AlternateContent>
        <mc:Choice Requires="wpg">
          <w:drawing>
            <wp:anchor distT="0" distB="0" distL="114300" distR="114300" simplePos="0" relativeHeight="251658274" behindDoc="0" locked="0" layoutInCell="1" allowOverlap="1" wp14:anchorId="1A9DF2A9" wp14:editId="3872F6B7">
              <wp:simplePos x="0" y="0"/>
              <wp:positionH relativeFrom="page">
                <wp:posOffset>548640</wp:posOffset>
              </wp:positionH>
              <wp:positionV relativeFrom="page">
                <wp:posOffset>548640</wp:posOffset>
              </wp:positionV>
              <wp:extent cx="6675120" cy="4185920"/>
              <wp:effectExtent l="2540" t="2540" r="15240" b="15240"/>
              <wp:wrapTight wrapText="bothSides">
                <wp:wrapPolygon edited="0">
                  <wp:start x="-31" y="0"/>
                  <wp:lineTo x="-31" y="21551"/>
                  <wp:lineTo x="21662" y="21551"/>
                  <wp:lineTo x="21662" y="0"/>
                  <wp:lineTo x="-31" y="0"/>
                </wp:wrapPolygon>
              </wp:wrapTight>
              <wp:docPr id="15"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4185920"/>
                        <a:chOff x="864" y="864"/>
                        <a:chExt cx="10512" cy="6592"/>
                      </a:xfrm>
                    </wpg:grpSpPr>
                    <wps:wsp>
                      <wps:cNvPr id="16" name="Line 59"/>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wps:wsp>
                      <wps:cNvPr id="17" name="Rectangle 29"/>
                      <wps:cNvSpPr>
                        <a:spLocks noChangeArrowheads="1"/>
                      </wps:cNvSpPr>
                      <wps:spPr bwMode="auto">
                        <a:xfrm>
                          <a:off x="864" y="864"/>
                          <a:ext cx="10512" cy="6592"/>
                        </a:xfrm>
                        <a:prstGeom prst="rect">
                          <a:avLst/>
                        </a:prstGeom>
                        <a:noFill/>
                        <a:ln w="12700">
                          <a:solidFill>
                            <a:schemeClr val="bg1">
                              <a:lumMod val="100000"/>
                              <a:lumOff val="0"/>
                              <a:alpha val="39999"/>
                            </a:schemeClr>
                          </a:solidFill>
                          <a:miter lim="800000"/>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0">
                                <a:gsLst>
                                  <a:gs pos="0">
                                    <a:srgbClr val="9BC1FF"/>
                                  </a:gs>
                                  <a:gs pos="100000">
                                    <a:srgbClr val="3F80CD"/>
                                  </a:gs>
                                </a:gsLst>
                                <a:lin ang="5400000"/>
                              </a:grad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F1103" id="Group 69" o:spid="_x0000_s1026" style="position:absolute;margin-left:43.2pt;margin-top:43.2pt;width:525.6pt;height:329.6pt;z-index:251658274;mso-position-horizontal-relative:page;mso-position-vertical-relative:page" coordorigin="864,864" coordsize="10512,65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">
              <v:line id="Line 59" o:spid="_x0000_s1027" style="position:absolute;visibility:visible;mso-wrap-style:square" from="864,1400" to="11376,14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" strokecolor="white [3212]" strokeweight="1pt">
                <v:stroke opacity="26214f"/>
              </v:line>
              <v:rect id="Rectangle 29" o:spid="_x0000_s1028" style="position:absolute;left:864;top:864;width:10512;height:65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" filled="f" strokecolor="white [3212]" strokeweight="1pt">
                <v:stroke opacity="26214f"/>
                <v:textbox inset=",7.2pt,,7.2pt"/>
              </v:rect>
              <w10:wrap type="tight" anchorx="page" anchory="page"/>
            </v:group>
          </w:pict>
        </mc:Fallback>
      </mc:AlternateContent>
    </w:r>
    <w:r w:rsidRPr="0023643B">
      <w:rPr>
        <w:noProof/>
      </w:rPr>
      <w:drawing>
        <wp:anchor distT="0" distB="0" distL="118745" distR="118745" simplePos="0" relativeHeight="251658209" behindDoc="0" locked="0" layoutInCell="1" allowOverlap="1" wp14:anchorId="2D6FA299" wp14:editId="2EBD9270">
          <wp:simplePos x="5486400" y="8229600"/>
          <wp:positionH relativeFrom="page">
            <wp:posOffset>359229</wp:posOffset>
          </wp:positionH>
          <wp:positionV relativeFrom="page">
            <wp:posOffset>362857</wp:posOffset>
          </wp:positionV>
          <wp:extent cx="7043057" cy="4194629"/>
          <wp:effectExtent l="25400" t="0" r="0" b="0"/>
          <wp:wrapNone/>
          <wp:docPr id="3" name="Picture 3" descr="::Spring Assets:Spring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pring Assets:SpringMailerTop.png"/>
                  <pic:cNvPicPr>
                    <a:picLocks noChangeAspect="1" noChangeArrowheads="1"/>
                  </pic:cNvPicPr>
                </pic:nvPicPr>
                <pic:blipFill>
                  <a:blip r:embed="rId1"/>
                  <a:srcRect/>
                  <a:stretch>
                    <a:fillRect/>
                  </a:stretch>
                </pic:blipFill>
                <pic:spPr bwMode="auto">
                  <a:xfrm>
                    <a:off x="0" y="0"/>
                    <a:ext cx="7043057" cy="4194629"/>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07" behindDoc="0" locked="0" layoutInCell="1" allowOverlap="1" wp14:anchorId="39A797C6" wp14:editId="6D764C89">
              <wp:simplePos x="5486400" y="8229600"/>
              <wp:positionH relativeFrom="page">
                <wp:posOffset>374650</wp:posOffset>
              </wp:positionH>
              <wp:positionV relativeFrom="page">
                <wp:posOffset>374650</wp:posOffset>
              </wp:positionV>
              <wp:extent cx="7022592" cy="4169664"/>
              <wp:effectExtent l="0" t="0" r="13335" b="21590"/>
              <wp:wrapTight wrapText="bothSides">
                <wp:wrapPolygon edited="0">
                  <wp:start x="0" y="0"/>
                  <wp:lineTo x="0" y="21580"/>
                  <wp:lineTo x="21563" y="21580"/>
                  <wp:lineTo x="21563" y="0"/>
                  <wp:lineTo x="0" y="0"/>
                </wp:wrapPolygon>
              </wp:wrapTight>
              <wp:docPr id="182" name="Rectangle 182"/>
              <wp:cNvGraphicFramePr/>
              <a:graphic xmlns:a="http://schemas.openxmlformats.org/drawingml/2006/main">
                <a:graphicData uri="http://schemas.microsoft.com/office/word/2010/wordprocessingShape">
                  <wps:wsp>
                    <wps:cNvSpPr/>
                    <wps:spPr>
                      <a:xfrm>
                        <a:off x="0" y="0"/>
                        <a:ext cx="7022592" cy="4169664"/>
                      </a:xfrm>
                      <a:prstGeom prst="rect">
                        <a:avLst/>
                      </a:prstGeom>
                      <a:gradFill>
                        <a:gsLst>
                          <a:gs pos="0">
                            <a:schemeClr val="bg2"/>
                          </a:gs>
                          <a:gs pos="100000">
                            <a:schemeClr val="bg1"/>
                          </a:gs>
                        </a:gsLst>
                        <a:lin ang="5400000" scaled="0"/>
                      </a:gra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890F0" id="Rectangle 182" o:spid="_x0000_s1026" style="position:absolute;margin-left:29.5pt;margin-top:29.5pt;width:552.95pt;height:328.3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" fillcolor="#8ec73b [3214]" stroked="f">
              <v:fill color2="white [3212]" rotate="t" focus="100%" type="gradient">
                <o:fill v:ext="view" type="gradientUnscaled"/>
              </v:fill>
              <w10:wrap type="tight"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F76C2" w14:textId="77777777" w:rsidR="00DA1B06" w:rsidRDefault="00DA1B06">
    <w:pPr>
      <w:pStyle w:val="Header"/>
    </w:pPr>
    <w:r>
      <w:rPr>
        <w:noProof/>
      </w:rPr>
      <mc:AlternateContent>
        <mc:Choice Requires="wpg">
          <w:drawing>
            <wp:anchor distT="0" distB="0" distL="114300" distR="114300" simplePos="0" relativeHeight="251658244" behindDoc="0" locked="0" layoutInCell="1" allowOverlap="1" wp14:anchorId="6E631A27" wp14:editId="6AEF4A11">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8"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9"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w:pict>
            <v:group w14:anchorId="1A0052E5" id="Group 10" o:spid="_x0000_s1026" style="position:absolute;margin-left:28.8pt;margin-top:28.8pt;width:554pt;height:259pt;z-index:251658244;mso-position-horizontal-relative:page;mso-position-vertical-relative:page" coordorigin="576,576" coordsize="11080,51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" filled="t" fillcolor="#ad0202">
                <v:fill color2="#ff8400" rotate="t" focus="100%" type="gradient">
                  <o:fill v:ext="view" type="gradientUnscaled"/>
                </v:fill>
                <v:imagedata r:id="rId3" o:title="FallCoverBottom"/>
              </v:shape>
              <v:shape id="Picture 12" o:spid="_x0000_s1028" type="#_x0000_t75" alt=":NFC13 Seasonal:Fall:Assets:FallCoverTop.png" style="position:absolute;left:576;top:576;width:11080;height:5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" filled="t" fillcolor="#ad0202">
                <v:fill color2="#ff8400" rotate="t" focus="100%" type="gradient">
                  <o:fill v:ext="view" type="gradientUnscaled"/>
                </v:fill>
                <v:imagedata r:id="rId4" o:title="FallCoverTop"/>
              </v:shape>
              <w10:wrap type="tight"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0"/>
    <w:multiLevelType w:val="singleLevel"/>
    <w:tmpl w:val="722ED94C"/>
    <w:lvl w:ilvl="0">
      <w:start w:val="1"/>
      <w:numFmt w:val="bullet"/>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3E4662BC"/>
    <w:lvl w:ilvl="0">
      <w:start w:val="1"/>
      <w:numFmt w:val="bullet"/>
      <w:lvlText w:val=""/>
      <w:lvlJc w:val="left"/>
      <w:pPr>
        <w:tabs>
          <w:tab w:val="num" w:pos="1209"/>
        </w:tabs>
        <w:ind w:left="1209" w:hanging="360"/>
      </w:pPr>
      <w:rPr>
        <w:rFonts w:ascii="Symbol" w:hAnsi="Symbol" w:hint="default"/>
      </w:rPr>
    </w:lvl>
  </w:abstractNum>
  <w:num w:numId="1" w16cid:durableId="1891459042">
    <w:abstractNumId w:val="0"/>
  </w:num>
  <w:num w:numId="2" w16cid:durableId="1771706137">
    <w:abstractNumId w:val="1"/>
  </w:num>
  <w:num w:numId="3" w16cid:durableId="499738133">
    <w:abstractNumId w:val="2"/>
  </w:num>
  <w:num w:numId="4" w16cid:durableId="1135440971">
    <w:abstractNumId w:val="1"/>
  </w:num>
  <w:num w:numId="5" w16cid:durableId="1580392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 w:name="ShowStaticGuides" w:val="0"/>
  </w:docVars>
  <w:rsids>
    <w:rsidRoot w:val="00897C7F"/>
    <w:rsid w:val="000364A3"/>
    <w:rsid w:val="00044A11"/>
    <w:rsid w:val="00075568"/>
    <w:rsid w:val="000840E9"/>
    <w:rsid w:val="00087099"/>
    <w:rsid w:val="0009592D"/>
    <w:rsid w:val="000A58AF"/>
    <w:rsid w:val="000A783B"/>
    <w:rsid w:val="000B5228"/>
    <w:rsid w:val="000C1352"/>
    <w:rsid w:val="00104CC9"/>
    <w:rsid w:val="00111ABC"/>
    <w:rsid w:val="00127A94"/>
    <w:rsid w:val="00144CE4"/>
    <w:rsid w:val="00171605"/>
    <w:rsid w:val="00184642"/>
    <w:rsid w:val="001A5BD5"/>
    <w:rsid w:val="001C20A4"/>
    <w:rsid w:val="001E0C64"/>
    <w:rsid w:val="001E0ECD"/>
    <w:rsid w:val="001F778C"/>
    <w:rsid w:val="002151E0"/>
    <w:rsid w:val="002333D0"/>
    <w:rsid w:val="00254B15"/>
    <w:rsid w:val="00267DA6"/>
    <w:rsid w:val="00267F0C"/>
    <w:rsid w:val="0027007C"/>
    <w:rsid w:val="002703D2"/>
    <w:rsid w:val="00275FB3"/>
    <w:rsid w:val="00294382"/>
    <w:rsid w:val="00295183"/>
    <w:rsid w:val="002D7B7A"/>
    <w:rsid w:val="002D7D01"/>
    <w:rsid w:val="002E4867"/>
    <w:rsid w:val="002F3AFF"/>
    <w:rsid w:val="0030509E"/>
    <w:rsid w:val="0034153D"/>
    <w:rsid w:val="00354BEA"/>
    <w:rsid w:val="00356CCC"/>
    <w:rsid w:val="0038678B"/>
    <w:rsid w:val="003B2050"/>
    <w:rsid w:val="003B60B2"/>
    <w:rsid w:val="003C398D"/>
    <w:rsid w:val="003C4A66"/>
    <w:rsid w:val="003C580A"/>
    <w:rsid w:val="003C5CCD"/>
    <w:rsid w:val="003C6853"/>
    <w:rsid w:val="003D146B"/>
    <w:rsid w:val="003E56B4"/>
    <w:rsid w:val="003F7554"/>
    <w:rsid w:val="00410450"/>
    <w:rsid w:val="00420014"/>
    <w:rsid w:val="0042478D"/>
    <w:rsid w:val="00430341"/>
    <w:rsid w:val="004476DD"/>
    <w:rsid w:val="004678BD"/>
    <w:rsid w:val="00483C12"/>
    <w:rsid w:val="0048514E"/>
    <w:rsid w:val="00485A04"/>
    <w:rsid w:val="004A5914"/>
    <w:rsid w:val="004B0A6C"/>
    <w:rsid w:val="004B1FA5"/>
    <w:rsid w:val="004C0755"/>
    <w:rsid w:val="004D2A22"/>
    <w:rsid w:val="004F5A85"/>
    <w:rsid w:val="00522CD3"/>
    <w:rsid w:val="005261E0"/>
    <w:rsid w:val="00536AC1"/>
    <w:rsid w:val="00552BF8"/>
    <w:rsid w:val="00562D7A"/>
    <w:rsid w:val="00564157"/>
    <w:rsid w:val="005E00BC"/>
    <w:rsid w:val="005F2C9E"/>
    <w:rsid w:val="005F31BF"/>
    <w:rsid w:val="005F6FA7"/>
    <w:rsid w:val="006064CC"/>
    <w:rsid w:val="00641B84"/>
    <w:rsid w:val="006701C8"/>
    <w:rsid w:val="006746F0"/>
    <w:rsid w:val="00683633"/>
    <w:rsid w:val="006904B9"/>
    <w:rsid w:val="00692EE4"/>
    <w:rsid w:val="00696EB4"/>
    <w:rsid w:val="006B5743"/>
    <w:rsid w:val="006C5012"/>
    <w:rsid w:val="006F2081"/>
    <w:rsid w:val="006F2493"/>
    <w:rsid w:val="00720AC7"/>
    <w:rsid w:val="00755A67"/>
    <w:rsid w:val="00764789"/>
    <w:rsid w:val="0076597C"/>
    <w:rsid w:val="0078795B"/>
    <w:rsid w:val="00795E6E"/>
    <w:rsid w:val="007B151F"/>
    <w:rsid w:val="007B3A32"/>
    <w:rsid w:val="007C0069"/>
    <w:rsid w:val="007C1373"/>
    <w:rsid w:val="007C3E3F"/>
    <w:rsid w:val="007D1027"/>
    <w:rsid w:val="007D1868"/>
    <w:rsid w:val="007D5076"/>
    <w:rsid w:val="007E382A"/>
    <w:rsid w:val="007E7B97"/>
    <w:rsid w:val="007F2682"/>
    <w:rsid w:val="00805AA9"/>
    <w:rsid w:val="008132C8"/>
    <w:rsid w:val="00814E57"/>
    <w:rsid w:val="008227BD"/>
    <w:rsid w:val="008302FC"/>
    <w:rsid w:val="00844D6B"/>
    <w:rsid w:val="00850A04"/>
    <w:rsid w:val="008841A9"/>
    <w:rsid w:val="0088580C"/>
    <w:rsid w:val="008868E3"/>
    <w:rsid w:val="00897C7F"/>
    <w:rsid w:val="008A3252"/>
    <w:rsid w:val="008B3227"/>
    <w:rsid w:val="008B5282"/>
    <w:rsid w:val="008B7390"/>
    <w:rsid w:val="008E5B4D"/>
    <w:rsid w:val="00902690"/>
    <w:rsid w:val="00907EB8"/>
    <w:rsid w:val="00910E17"/>
    <w:rsid w:val="0092591C"/>
    <w:rsid w:val="00947475"/>
    <w:rsid w:val="00957482"/>
    <w:rsid w:val="00975CD2"/>
    <w:rsid w:val="00990A9A"/>
    <w:rsid w:val="009A6CCB"/>
    <w:rsid w:val="009D44CF"/>
    <w:rsid w:val="00A2199D"/>
    <w:rsid w:val="00A27283"/>
    <w:rsid w:val="00A355C0"/>
    <w:rsid w:val="00A45258"/>
    <w:rsid w:val="00A502F9"/>
    <w:rsid w:val="00A65BC2"/>
    <w:rsid w:val="00A8008A"/>
    <w:rsid w:val="00AB05E5"/>
    <w:rsid w:val="00AB5410"/>
    <w:rsid w:val="00AB564A"/>
    <w:rsid w:val="00AC5F56"/>
    <w:rsid w:val="00AD01D1"/>
    <w:rsid w:val="00AD13BF"/>
    <w:rsid w:val="00AE369A"/>
    <w:rsid w:val="00AE3838"/>
    <w:rsid w:val="00AF3B0F"/>
    <w:rsid w:val="00B238AD"/>
    <w:rsid w:val="00B2714E"/>
    <w:rsid w:val="00B30988"/>
    <w:rsid w:val="00B41363"/>
    <w:rsid w:val="00B6697D"/>
    <w:rsid w:val="00B74FB8"/>
    <w:rsid w:val="00BA1851"/>
    <w:rsid w:val="00BB7198"/>
    <w:rsid w:val="00BC29A5"/>
    <w:rsid w:val="00BE4780"/>
    <w:rsid w:val="00C10438"/>
    <w:rsid w:val="00C175D2"/>
    <w:rsid w:val="00C40217"/>
    <w:rsid w:val="00C43EE6"/>
    <w:rsid w:val="00C47076"/>
    <w:rsid w:val="00C63542"/>
    <w:rsid w:val="00C6614A"/>
    <w:rsid w:val="00C66209"/>
    <w:rsid w:val="00C6623D"/>
    <w:rsid w:val="00C74939"/>
    <w:rsid w:val="00C90ED6"/>
    <w:rsid w:val="00C943BD"/>
    <w:rsid w:val="00C97488"/>
    <w:rsid w:val="00CA4C1E"/>
    <w:rsid w:val="00CB2A54"/>
    <w:rsid w:val="00CC021E"/>
    <w:rsid w:val="00CC0D69"/>
    <w:rsid w:val="00CC5E84"/>
    <w:rsid w:val="00CF01A2"/>
    <w:rsid w:val="00CF2359"/>
    <w:rsid w:val="00CF2996"/>
    <w:rsid w:val="00D01DB7"/>
    <w:rsid w:val="00D2565B"/>
    <w:rsid w:val="00D43546"/>
    <w:rsid w:val="00D558AB"/>
    <w:rsid w:val="00D90819"/>
    <w:rsid w:val="00DA1B06"/>
    <w:rsid w:val="00DA4EA3"/>
    <w:rsid w:val="00DB2DBC"/>
    <w:rsid w:val="00DB503E"/>
    <w:rsid w:val="00DC014E"/>
    <w:rsid w:val="00DC662E"/>
    <w:rsid w:val="00DC6DF7"/>
    <w:rsid w:val="00DC7347"/>
    <w:rsid w:val="00E129A5"/>
    <w:rsid w:val="00E15EF6"/>
    <w:rsid w:val="00E27783"/>
    <w:rsid w:val="00E30FFE"/>
    <w:rsid w:val="00E46A65"/>
    <w:rsid w:val="00E500A5"/>
    <w:rsid w:val="00E75649"/>
    <w:rsid w:val="00E93793"/>
    <w:rsid w:val="00E95A3E"/>
    <w:rsid w:val="00EA3600"/>
    <w:rsid w:val="00ED16C0"/>
    <w:rsid w:val="00ED60B1"/>
    <w:rsid w:val="00EE4CEA"/>
    <w:rsid w:val="00F065B8"/>
    <w:rsid w:val="00F80EC0"/>
    <w:rsid w:val="00F96279"/>
    <w:rsid w:val="00F96676"/>
    <w:rsid w:val="00FC1F5B"/>
    <w:rsid w:val="00FD3350"/>
    <w:rsid w:val="00FE684F"/>
    <w:rsid w:val="00FF1021"/>
    <w:rsid w:val="00FF18E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0C5DA8"/>
  <w15:docId w15:val="{EAE188EF-53D3-2044-976F-980514C8A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link w:val="Heading1Char"/>
    <w:uiPriority w:val="9"/>
    <w:qFormat/>
    <w:rsid w:val="00DA32A1"/>
    <w:pPr>
      <w:jc w:val="center"/>
      <w:outlineLvl w:val="0"/>
    </w:pPr>
    <w:rPr>
      <w:rFonts w:asciiTheme="majorHAnsi" w:eastAsiaTheme="majorEastAsia" w:hAnsiTheme="majorHAnsi" w:cstheme="majorBidi"/>
      <w:bCs/>
      <w:color w:val="6A962B" w:themeColor="background2" w:themeShade="BF"/>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FD9320" w:themeColor="accent1"/>
      <w:sz w:val="36"/>
      <w:szCs w:val="26"/>
    </w:rPr>
  </w:style>
  <w:style w:type="paragraph" w:styleId="Heading3">
    <w:name w:val="heading 3"/>
    <w:basedOn w:val="Normal"/>
    <w:link w:val="Heading3Char"/>
    <w:uiPriority w:val="9"/>
    <w:semiHidden/>
    <w:unhideWhenUsed/>
    <w:qFormat/>
    <w:rsid w:val="00E579AA"/>
    <w:pPr>
      <w:jc w:val="center"/>
      <w:outlineLvl w:val="2"/>
    </w:pPr>
    <w:rPr>
      <w:rFonts w:asciiTheme="majorHAnsi" w:eastAsiaTheme="majorEastAsia" w:hAnsiTheme="majorHAnsi" w:cstheme="majorBidi"/>
      <w:bCs/>
      <w:color w:val="6A962B" w:themeColor="background2" w:themeShade="BF"/>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FD932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507636" w:themeColor="text2"/>
    </w:rPr>
  </w:style>
  <w:style w:type="character" w:customStyle="1" w:styleId="HeaderChar">
    <w:name w:val="Header Char"/>
    <w:basedOn w:val="DefaultParagraphFont"/>
    <w:link w:val="Header"/>
    <w:uiPriority w:val="99"/>
    <w:rsid w:val="00B047B0"/>
    <w:rPr>
      <w:caps/>
      <w:color w:val="507636"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E579AA"/>
    <w:rPr>
      <w:rFonts w:asciiTheme="majorHAnsi" w:eastAsiaTheme="majorEastAsia" w:hAnsiTheme="majorHAnsi" w:cstheme="majorBidi"/>
      <w:bCs/>
      <w:color w:val="6A962B" w:themeColor="background2" w:themeShade="BF"/>
      <w:sz w:val="36"/>
    </w:rPr>
  </w:style>
  <w:style w:type="paragraph" w:styleId="Title">
    <w:name w:val="Title"/>
    <w:basedOn w:val="Normal"/>
    <w:link w:val="TitleChar"/>
    <w:uiPriority w:val="10"/>
    <w:qFormat/>
    <w:rsid w:val="005E0DD9"/>
    <w:pPr>
      <w:spacing w:line="1640" w:lineRule="exact"/>
      <w:jc w:val="center"/>
    </w:pPr>
    <w:rPr>
      <w:rFonts w:asciiTheme="majorHAnsi" w:eastAsiaTheme="majorEastAsia" w:hAnsiTheme="majorHAnsi" w:cstheme="majorBidi"/>
      <w:color w:val="507636" w:themeColor="text2"/>
      <w:sz w:val="160"/>
      <w:szCs w:val="52"/>
    </w:rPr>
  </w:style>
  <w:style w:type="character" w:customStyle="1" w:styleId="TitleChar">
    <w:name w:val="Title Char"/>
    <w:basedOn w:val="DefaultParagraphFont"/>
    <w:link w:val="Title"/>
    <w:uiPriority w:val="10"/>
    <w:rsid w:val="005E0DD9"/>
    <w:rPr>
      <w:rFonts w:asciiTheme="majorHAnsi" w:eastAsiaTheme="majorEastAsia" w:hAnsiTheme="majorHAnsi" w:cstheme="majorBidi"/>
      <w:color w:val="507636" w:themeColor="text2"/>
      <w:sz w:val="160"/>
      <w:szCs w:val="52"/>
    </w:rPr>
  </w:style>
  <w:style w:type="paragraph" w:styleId="Subtitle">
    <w:name w:val="Subtitle"/>
    <w:basedOn w:val="Normal"/>
    <w:link w:val="SubtitleChar"/>
    <w:uiPriority w:val="11"/>
    <w:qFormat/>
    <w:rsid w:val="00E579AA"/>
    <w:pPr>
      <w:numPr>
        <w:ilvl w:val="1"/>
      </w:numPr>
      <w:jc w:val="center"/>
    </w:pPr>
    <w:rPr>
      <w:rFonts w:asciiTheme="majorHAnsi" w:eastAsiaTheme="majorEastAsia" w:hAnsiTheme="majorHAnsi" w:cstheme="majorBidi"/>
      <w:iCs/>
      <w:color w:val="6A962B" w:themeColor="background2" w:themeShade="BF"/>
      <w:sz w:val="28"/>
    </w:rPr>
  </w:style>
  <w:style w:type="character" w:customStyle="1" w:styleId="SubtitleChar">
    <w:name w:val="Subtitle Char"/>
    <w:basedOn w:val="DefaultParagraphFont"/>
    <w:link w:val="Subtitle"/>
    <w:uiPriority w:val="11"/>
    <w:rsid w:val="00E579AA"/>
    <w:rPr>
      <w:rFonts w:asciiTheme="majorHAnsi" w:eastAsiaTheme="majorEastAsia" w:hAnsiTheme="majorHAnsi" w:cstheme="majorBidi"/>
      <w:iCs/>
      <w:color w:val="6A962B" w:themeColor="background2" w:themeShade="BF"/>
      <w:sz w:val="28"/>
    </w:rPr>
  </w:style>
  <w:style w:type="paragraph" w:styleId="BodyText2">
    <w:name w:val="Body Text 2"/>
    <w:basedOn w:val="Normal"/>
    <w:link w:val="BodyText2Char"/>
    <w:uiPriority w:val="99"/>
    <w:semiHidden/>
    <w:unhideWhenUsed/>
    <w:rsid w:val="00DA32A1"/>
    <w:pPr>
      <w:spacing w:before="120" w:after="120"/>
      <w:jc w:val="center"/>
    </w:pPr>
    <w:rPr>
      <w:color w:val="4D4642" w:themeColor="accent3"/>
      <w:sz w:val="20"/>
    </w:rPr>
  </w:style>
  <w:style w:type="character" w:customStyle="1" w:styleId="BodyText2Char">
    <w:name w:val="Body Text 2 Char"/>
    <w:basedOn w:val="DefaultParagraphFont"/>
    <w:link w:val="BodyText2"/>
    <w:uiPriority w:val="99"/>
    <w:semiHidden/>
    <w:rsid w:val="00DA32A1"/>
    <w:rPr>
      <w:color w:val="4D4642" w:themeColor="accent3"/>
      <w:sz w:val="20"/>
    </w:rPr>
  </w:style>
  <w:style w:type="character" w:customStyle="1" w:styleId="Heading1Char">
    <w:name w:val="Heading 1 Char"/>
    <w:basedOn w:val="DefaultParagraphFont"/>
    <w:link w:val="Heading1"/>
    <w:uiPriority w:val="9"/>
    <w:rsid w:val="00DA32A1"/>
    <w:rPr>
      <w:rFonts w:asciiTheme="majorHAnsi" w:eastAsiaTheme="majorEastAsia" w:hAnsiTheme="majorHAnsi" w:cstheme="majorBidi"/>
      <w:bCs/>
      <w:color w:val="6A962B" w:themeColor="background2" w:themeShade="BF"/>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FD932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507636"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FD932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5E0DD9"/>
    <w:pPr>
      <w:spacing w:line="240" w:lineRule="auto"/>
      <w:jc w:val="left"/>
    </w:pPr>
    <w:rPr>
      <w:sz w:val="72"/>
    </w:rPr>
  </w:style>
  <w:style w:type="character" w:customStyle="1" w:styleId="Title-BackChar">
    <w:name w:val="Title - Back Char"/>
    <w:basedOn w:val="TitleChar"/>
    <w:link w:val="Title-Back"/>
    <w:rsid w:val="005E0DD9"/>
    <w:rPr>
      <w:rFonts w:asciiTheme="majorHAnsi" w:eastAsiaTheme="majorEastAsia" w:hAnsiTheme="majorHAnsi" w:cstheme="majorBidi"/>
      <w:color w:val="507636" w:themeColor="text2"/>
      <w:sz w:val="72"/>
      <w:szCs w:val="52"/>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6A962B" w:themeColor="background2" w:themeShade="BF"/>
      <w:sz w:val="48"/>
    </w:rPr>
  </w:style>
  <w:style w:type="paragraph" w:customStyle="1" w:styleId="Mailer">
    <w:name w:val="Mailer"/>
    <w:basedOn w:val="Normal"/>
    <w:link w:val="MailerChar"/>
    <w:qFormat/>
    <w:rsid w:val="00F34428"/>
    <w:rPr>
      <w:color w:val="6A962B" w:themeColor="background2" w:themeShade="BF"/>
      <w:sz w:val="28"/>
    </w:rPr>
  </w:style>
  <w:style w:type="character" w:customStyle="1" w:styleId="MailerChar">
    <w:name w:val="Mailer Char"/>
    <w:basedOn w:val="DefaultParagraphFont"/>
    <w:link w:val="Mailer"/>
    <w:rsid w:val="00F34428"/>
    <w:rPr>
      <w:color w:val="6A962B" w:themeColor="background2" w:themeShade="BF"/>
      <w:sz w:val="28"/>
    </w:rPr>
  </w:style>
  <w:style w:type="paragraph" w:customStyle="1" w:styleId="Page">
    <w:name w:val="Page"/>
    <w:basedOn w:val="Normal"/>
    <w:link w:val="PageChar"/>
    <w:qFormat/>
    <w:rsid w:val="00E579AA"/>
    <w:pPr>
      <w:jc w:val="center"/>
    </w:pPr>
    <w:rPr>
      <w:color w:val="8EC73B" w:themeColor="background2"/>
      <w:sz w:val="20"/>
    </w:rPr>
  </w:style>
  <w:style w:type="character" w:customStyle="1" w:styleId="PageChar">
    <w:name w:val="Page Char"/>
    <w:basedOn w:val="DefaultParagraphFont"/>
    <w:link w:val="Page"/>
    <w:rsid w:val="00E579AA"/>
    <w:rPr>
      <w:color w:val="8EC73B" w:themeColor="background2"/>
      <w:sz w:val="20"/>
    </w:rPr>
  </w:style>
  <w:style w:type="paragraph" w:customStyle="1" w:styleId="BoxHeading">
    <w:name w:val="Box Heading"/>
    <w:basedOn w:val="Normal"/>
    <w:qFormat/>
    <w:rsid w:val="00DA32A1"/>
    <w:pPr>
      <w:spacing w:before="200" w:after="200" w:line="300" w:lineRule="auto"/>
      <w:jc w:val="center"/>
    </w:pPr>
    <w:rPr>
      <w:rFonts w:asciiTheme="majorHAnsi" w:hAnsiTheme="majorHAnsi" w:cstheme="majorHAnsi"/>
      <w:color w:val="507636" w:themeColor="text2"/>
      <w:sz w:val="22"/>
    </w:rPr>
  </w:style>
  <w:style w:type="paragraph" w:styleId="NormalWeb">
    <w:name w:val="Normal (Web)"/>
    <w:basedOn w:val="Normal"/>
    <w:uiPriority w:val="99"/>
    <w:semiHidden/>
    <w:unhideWhenUsed/>
    <w:rsid w:val="0078795B"/>
    <w:pPr>
      <w:spacing w:before="100" w:beforeAutospacing="1" w:after="100" w:afterAutospacing="1"/>
    </w:pPr>
    <w:rPr>
      <w:rFonts w:ascii="Times New Roman" w:eastAsia="Times New Roman" w:hAnsi="Times New Roman" w:cs="Times New Roman"/>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796765">
      <w:bodyDiv w:val="1"/>
      <w:marLeft w:val="0"/>
      <w:marRight w:val="0"/>
      <w:marTop w:val="0"/>
      <w:marBottom w:val="0"/>
      <w:divBdr>
        <w:top w:val="none" w:sz="0" w:space="0" w:color="auto"/>
        <w:left w:val="none" w:sz="0" w:space="0" w:color="auto"/>
        <w:bottom w:val="none" w:sz="0" w:space="0" w:color="auto"/>
        <w:right w:val="none" w:sz="0" w:space="0" w:color="auto"/>
      </w:divBdr>
    </w:div>
    <w:div w:id="753356659">
      <w:bodyDiv w:val="1"/>
      <w:marLeft w:val="0"/>
      <w:marRight w:val="0"/>
      <w:marTop w:val="0"/>
      <w:marBottom w:val="0"/>
      <w:divBdr>
        <w:top w:val="none" w:sz="0" w:space="0" w:color="auto"/>
        <w:left w:val="none" w:sz="0" w:space="0" w:color="auto"/>
        <w:bottom w:val="none" w:sz="0" w:space="0" w:color="auto"/>
        <w:right w:val="none" w:sz="0" w:space="0" w:color="auto"/>
      </w:divBdr>
    </w:div>
    <w:div w:id="1603798435">
      <w:bodyDiv w:val="1"/>
      <w:marLeft w:val="0"/>
      <w:marRight w:val="0"/>
      <w:marTop w:val="0"/>
      <w:marBottom w:val="0"/>
      <w:divBdr>
        <w:top w:val="none" w:sz="0" w:space="0" w:color="auto"/>
        <w:left w:val="none" w:sz="0" w:space="0" w:color="auto"/>
        <w:bottom w:val="none" w:sz="0" w:space="0" w:color="auto"/>
        <w:right w:val="none" w:sz="0" w:space="0" w:color="auto"/>
      </w:divBdr>
    </w:div>
    <w:div w:id="184910241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image" Target="media/image9.emf"/><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11.gi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eelgroundschool.ca"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hyperlink" Target="http://eelgroundschool.ca" TargetMode="Externa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14.png"/><Relationship Id="rId1" Type="http://schemas.openxmlformats.org/officeDocument/2006/relationships/image" Target="media/image13.png"/><Relationship Id="rId4" Type="http://schemas.openxmlformats.org/officeDocument/2006/relationships/image" Target="media/image90.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Spring%20Newsletter.dotx" TargetMode="External"/></Relationships>
</file>

<file path=word/theme/theme1.xml><?xml version="1.0" encoding="utf-8"?>
<a:theme xmlns:a="http://schemas.openxmlformats.org/drawingml/2006/main" name="Office Theme">
  <a:themeElements>
    <a:clrScheme name="Spring Newsletter">
      <a:dk1>
        <a:sysClr val="windowText" lastClr="000000"/>
      </a:dk1>
      <a:lt1>
        <a:sysClr val="window" lastClr="FFFFFF"/>
      </a:lt1>
      <a:dk2>
        <a:srgbClr val="507636"/>
      </a:dk2>
      <a:lt2>
        <a:srgbClr val="8EC73B"/>
      </a:lt2>
      <a:accent1>
        <a:srgbClr val="FD9320"/>
      </a:accent1>
      <a:accent2>
        <a:srgbClr val="F8F2B4"/>
      </a:accent2>
      <a:accent3>
        <a:srgbClr val="4D4642"/>
      </a:accent3>
      <a:accent4>
        <a:srgbClr val="B7AC82"/>
      </a:accent4>
      <a:accent5>
        <a:srgbClr val="FFD700"/>
      </a:accent5>
      <a:accent6>
        <a:srgbClr val="9375AB"/>
      </a:accent6>
      <a:hlink>
        <a:srgbClr val="619941"/>
      </a:hlink>
      <a:folHlink>
        <a:srgbClr val="314028"/>
      </a:folHlink>
    </a:clrScheme>
    <a:fontScheme name="Spring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19A5D-11A6-994E-AC8C-B247B66C2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Macintosh%20HD:Applications:Microsoft%20Office%202011:Office:Media:Templates:Publishing%20Layout%20View:Newsletters:Spring%20Newsletter.dotx</Template>
  <TotalTime>547</TotalTime>
  <Pages>6</Pages>
  <Words>6</Words>
  <Characters>38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dc:creator>
  <cp:keywords/>
  <dc:description/>
  <cp:lastModifiedBy>Joss, Lana (EelGrd)</cp:lastModifiedBy>
  <cp:revision>46</cp:revision>
  <cp:lastPrinted>2023-05-31T16:33:00Z</cp:lastPrinted>
  <dcterms:created xsi:type="dcterms:W3CDTF">2023-05-11T17:07:00Z</dcterms:created>
  <dcterms:modified xsi:type="dcterms:W3CDTF">2023-06-01T13:20:00Z</dcterms:modified>
  <cp:category/>
</cp:coreProperties>
</file>